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tblLayout w:type="fixed"/>
        <w:tblLook w:val="04A0" w:firstRow="1" w:lastRow="0" w:firstColumn="1" w:lastColumn="0" w:noHBand="0" w:noVBand="1"/>
      </w:tblPr>
      <w:tblGrid>
        <w:gridCol w:w="451"/>
        <w:gridCol w:w="269"/>
        <w:gridCol w:w="3060"/>
        <w:gridCol w:w="2610"/>
        <w:gridCol w:w="1086"/>
        <w:gridCol w:w="4044"/>
      </w:tblGrid>
      <w:tr w:rsidR="0027610D" w14:paraId="0C6EB266" w14:textId="77777777" w:rsidTr="00BC19C2">
        <w:trPr>
          <w:trHeight w:val="3762"/>
        </w:trPr>
        <w:tc>
          <w:tcPr>
            <w:tcW w:w="451" w:type="dxa"/>
          </w:tcPr>
          <w:p w14:paraId="266D45A3" w14:textId="77777777" w:rsidR="005E660C" w:rsidRDefault="005E660C" w:rsidP="00D67A8D"/>
        </w:tc>
        <w:tc>
          <w:tcPr>
            <w:tcW w:w="269" w:type="dxa"/>
            <w:vAlign w:val="center"/>
          </w:tcPr>
          <w:p w14:paraId="49154C84" w14:textId="77777777" w:rsidR="005E660C" w:rsidRDefault="005E660C" w:rsidP="007A7960">
            <w:pPr>
              <w:jc w:val="center"/>
            </w:pPr>
          </w:p>
        </w:tc>
        <w:tc>
          <w:tcPr>
            <w:tcW w:w="5670" w:type="dxa"/>
            <w:gridSpan w:val="2"/>
          </w:tcPr>
          <w:p w14:paraId="512536AC" w14:textId="77777777" w:rsidR="006F62E7" w:rsidRDefault="006F62E7" w:rsidP="00FA06A4">
            <w:pPr>
              <w:spacing w:after="40" w:line="480" w:lineRule="auto"/>
              <w:jc w:val="center"/>
              <w:rPr>
                <w:rFonts w:ascii="Times New Roman" w:eastAsia="Calibri" w:hAnsi="Times New Roman"/>
                <w:b/>
                <w:color w:val="auto"/>
                <w:sz w:val="44"/>
                <w:szCs w:val="44"/>
              </w:rPr>
            </w:pPr>
            <w:r w:rsidRPr="006F62E7">
              <w:rPr>
                <w:rFonts w:ascii="Times New Roman" w:eastAsia="Calibri" w:hAnsi="Times New Roman"/>
                <w:b/>
                <w:color w:val="auto"/>
                <w:sz w:val="44"/>
                <w:szCs w:val="44"/>
              </w:rPr>
              <w:t>Mediheal center</w:t>
            </w:r>
          </w:p>
          <w:p w14:paraId="1BAF52B5" w14:textId="77777777" w:rsidR="006F62E7" w:rsidRDefault="006F62E7" w:rsidP="00FA06A4">
            <w:pPr>
              <w:spacing w:after="40" w:line="480" w:lineRule="auto"/>
              <w:jc w:val="center"/>
              <w:rPr>
                <w:rFonts w:ascii="Times New Roman" w:eastAsia="Calibri" w:hAnsi="Times New Roman"/>
                <w:b/>
                <w:color w:val="auto"/>
                <w:sz w:val="44"/>
                <w:szCs w:val="44"/>
              </w:rPr>
            </w:pPr>
            <w:r>
              <w:rPr>
                <w:rFonts w:ascii="Times New Roman" w:eastAsia="Calibri" w:hAnsi="Times New Roman"/>
                <w:b/>
                <w:color w:val="auto"/>
                <w:sz w:val="44"/>
                <w:szCs w:val="44"/>
              </w:rPr>
              <w:t>+923-633-225</w:t>
            </w:r>
          </w:p>
          <w:p w14:paraId="3004A4A6" w14:textId="77777777" w:rsidR="006F62E7" w:rsidRPr="006F62E7" w:rsidRDefault="009C40E9" w:rsidP="00FA06A4">
            <w:pPr>
              <w:spacing w:after="40" w:line="480" w:lineRule="auto"/>
              <w:jc w:val="center"/>
              <w:rPr>
                <w:rFonts w:ascii="Times New Roman" w:eastAsia="Calibri" w:hAnsi="Times New Roman"/>
                <w:b/>
                <w:color w:val="auto"/>
                <w:sz w:val="40"/>
                <w:szCs w:val="40"/>
              </w:rPr>
            </w:pPr>
            <w:r w:rsidRPr="009C40E9">
              <w:rPr>
                <w:rFonts w:ascii="Times New Roman" w:eastAsia="Calibri" w:hAnsi="Times New Roman"/>
                <w:b/>
                <w:color w:val="auto"/>
                <w:sz w:val="40"/>
                <w:szCs w:val="40"/>
              </w:rPr>
              <w:t>medihealagency@gmail.com</w:t>
            </w:r>
          </w:p>
          <w:p w14:paraId="3D2D454D" w14:textId="77777777" w:rsidR="005E660C" w:rsidRDefault="005E660C" w:rsidP="00FA06A4">
            <w:pPr>
              <w:jc w:val="center"/>
            </w:pPr>
          </w:p>
        </w:tc>
        <w:tc>
          <w:tcPr>
            <w:tcW w:w="1086" w:type="dxa"/>
          </w:tcPr>
          <w:p w14:paraId="0CC88261" w14:textId="77777777" w:rsidR="005E660C" w:rsidRDefault="005E660C" w:rsidP="00FA06A4">
            <w:pPr>
              <w:jc w:val="center"/>
            </w:pPr>
          </w:p>
        </w:tc>
        <w:tc>
          <w:tcPr>
            <w:tcW w:w="4044" w:type="dxa"/>
          </w:tcPr>
          <w:p w14:paraId="033E69D5" w14:textId="77777777" w:rsidR="005E660C" w:rsidRDefault="005E660C" w:rsidP="00D67A8D"/>
        </w:tc>
      </w:tr>
      <w:tr w:rsidR="00B25FE4" w14:paraId="51D843F4" w14:textId="77777777" w:rsidTr="00940DD1">
        <w:trPr>
          <w:trHeight w:val="2250"/>
        </w:trPr>
        <w:tc>
          <w:tcPr>
            <w:tcW w:w="451" w:type="dxa"/>
          </w:tcPr>
          <w:p w14:paraId="0DBEB85E" w14:textId="77777777" w:rsidR="00705D18" w:rsidRDefault="00705D18" w:rsidP="00705D18">
            <w:pPr>
              <w:pStyle w:val="Title"/>
            </w:pPr>
          </w:p>
        </w:tc>
        <w:tc>
          <w:tcPr>
            <w:tcW w:w="11069" w:type="dxa"/>
            <w:gridSpan w:val="5"/>
          </w:tcPr>
          <w:p w14:paraId="68B3B94A" w14:textId="0A8E5622" w:rsidR="00705D18" w:rsidRPr="009C40E9" w:rsidRDefault="009C40E9" w:rsidP="009C40E9">
            <w:pPr>
              <w:pStyle w:val="Title"/>
              <w:rPr>
                <w:b/>
                <w:i/>
                <w:sz w:val="44"/>
                <w:szCs w:val="44"/>
              </w:rPr>
            </w:pPr>
            <w:r w:rsidRPr="009C40E9">
              <w:rPr>
                <w:rFonts w:ascii="Times New Roman" w:eastAsia="Calibri" w:hAnsi="Times New Roman" w:cs="Times New Roman"/>
                <w:b/>
                <w:i/>
                <w:color w:val="auto"/>
                <w:kern w:val="0"/>
                <w:sz w:val="44"/>
                <w:szCs w:val="44"/>
              </w:rPr>
              <w:t xml:space="preserve">Bipolar and </w:t>
            </w:r>
            <w:r w:rsidR="006256F0">
              <w:rPr>
                <w:rFonts w:ascii="Times New Roman" w:eastAsia="Calibri" w:hAnsi="Times New Roman" w:cs="Times New Roman"/>
                <w:b/>
                <w:i/>
                <w:color w:val="auto"/>
                <w:kern w:val="0"/>
                <w:sz w:val="44"/>
                <w:szCs w:val="44"/>
              </w:rPr>
              <w:t>M</w:t>
            </w:r>
            <w:r w:rsidRPr="009C40E9">
              <w:rPr>
                <w:rFonts w:ascii="Times New Roman" w:eastAsia="Calibri" w:hAnsi="Times New Roman" w:cs="Times New Roman"/>
                <w:b/>
                <w:i/>
                <w:color w:val="auto"/>
                <w:kern w:val="0"/>
                <w:sz w:val="44"/>
                <w:szCs w:val="44"/>
              </w:rPr>
              <w:t xml:space="preserve">ajor </w:t>
            </w:r>
            <w:r w:rsidR="006256F0">
              <w:rPr>
                <w:rFonts w:ascii="Times New Roman" w:eastAsia="Calibri" w:hAnsi="Times New Roman" w:cs="Times New Roman"/>
                <w:b/>
                <w:i/>
                <w:color w:val="auto"/>
                <w:kern w:val="0"/>
                <w:sz w:val="44"/>
                <w:szCs w:val="44"/>
              </w:rPr>
              <w:t>D</w:t>
            </w:r>
            <w:r w:rsidRPr="009C40E9">
              <w:rPr>
                <w:rFonts w:ascii="Times New Roman" w:eastAsia="Calibri" w:hAnsi="Times New Roman" w:cs="Times New Roman"/>
                <w:b/>
                <w:i/>
                <w:color w:val="auto"/>
                <w:kern w:val="0"/>
                <w:sz w:val="44"/>
                <w:szCs w:val="44"/>
              </w:rPr>
              <w:t xml:space="preserve">epressive </w:t>
            </w:r>
            <w:r w:rsidR="006256F0">
              <w:rPr>
                <w:rFonts w:ascii="Times New Roman" w:eastAsia="Calibri" w:hAnsi="Times New Roman" w:cs="Times New Roman"/>
                <w:b/>
                <w:i/>
                <w:color w:val="auto"/>
                <w:kern w:val="0"/>
                <w:sz w:val="44"/>
                <w:szCs w:val="44"/>
              </w:rPr>
              <w:t>D</w:t>
            </w:r>
            <w:r w:rsidRPr="009C40E9">
              <w:rPr>
                <w:rFonts w:ascii="Times New Roman" w:eastAsia="Calibri" w:hAnsi="Times New Roman" w:cs="Times New Roman"/>
                <w:b/>
                <w:i/>
                <w:color w:val="auto"/>
                <w:kern w:val="0"/>
                <w:sz w:val="44"/>
                <w:szCs w:val="44"/>
              </w:rPr>
              <w:t>isorders</w:t>
            </w:r>
          </w:p>
        </w:tc>
      </w:tr>
      <w:tr w:rsidR="00AC6A3B" w14:paraId="12874B3D" w14:textId="77777777" w:rsidTr="00BC19C2">
        <w:trPr>
          <w:trHeight w:val="1350"/>
        </w:trPr>
        <w:tc>
          <w:tcPr>
            <w:tcW w:w="451" w:type="dxa"/>
          </w:tcPr>
          <w:p w14:paraId="70B3D7BB" w14:textId="77777777" w:rsidR="00AC6A3B" w:rsidRDefault="00AC6A3B" w:rsidP="00D67A8D"/>
        </w:tc>
        <w:tc>
          <w:tcPr>
            <w:tcW w:w="269" w:type="dxa"/>
          </w:tcPr>
          <w:p w14:paraId="3E6816F2" w14:textId="77777777" w:rsidR="00AC6A3B" w:rsidRDefault="00AC6A3B" w:rsidP="00D67A8D"/>
        </w:tc>
        <w:tc>
          <w:tcPr>
            <w:tcW w:w="5670" w:type="dxa"/>
            <w:gridSpan w:val="2"/>
          </w:tcPr>
          <w:p w14:paraId="3A451F0D" w14:textId="77777777" w:rsidR="00FA06A4" w:rsidRPr="00C30752" w:rsidRDefault="00FA06A4" w:rsidP="00FA06A4">
            <w:pPr>
              <w:rPr>
                <w:b/>
                <w:sz w:val="28"/>
                <w:szCs w:val="28"/>
              </w:rPr>
            </w:pPr>
            <w:r w:rsidRPr="00C30752">
              <w:rPr>
                <w:b/>
                <w:sz w:val="28"/>
                <w:szCs w:val="28"/>
              </w:rPr>
              <w:t xml:space="preserve">Target audience </w:t>
            </w:r>
            <w:r w:rsidR="00C30752">
              <w:rPr>
                <w:b/>
                <w:sz w:val="28"/>
                <w:szCs w:val="28"/>
              </w:rPr>
              <w:t xml:space="preserve">for both disorders </w:t>
            </w:r>
          </w:p>
          <w:p w14:paraId="08C50719" w14:textId="77777777" w:rsidR="00FA06A4" w:rsidRPr="00F45E78" w:rsidRDefault="00FA06A4" w:rsidP="00FA06A4">
            <w:pPr>
              <w:pStyle w:val="ListParagraph"/>
              <w:numPr>
                <w:ilvl w:val="0"/>
                <w:numId w:val="13"/>
              </w:numPr>
              <w:rPr>
                <w:sz w:val="24"/>
                <w:szCs w:val="24"/>
              </w:rPr>
            </w:pPr>
            <w:r w:rsidRPr="00F45E78">
              <w:rPr>
                <w:sz w:val="24"/>
                <w:szCs w:val="24"/>
              </w:rPr>
              <w:t>While there are several mood illnesses, the hospital considers bipolar and major depressive disorder the most serious. These problems are rather prevalent throughout late teenage and early adulthood.</w:t>
            </w:r>
          </w:p>
          <w:p w14:paraId="09AE079A" w14:textId="77777777" w:rsidR="00FA06A4" w:rsidRPr="00F45E78" w:rsidRDefault="00FA06A4" w:rsidP="00FA06A4">
            <w:pPr>
              <w:pStyle w:val="ListParagraph"/>
              <w:numPr>
                <w:ilvl w:val="0"/>
                <w:numId w:val="13"/>
              </w:numPr>
              <w:rPr>
                <w:sz w:val="24"/>
                <w:szCs w:val="24"/>
              </w:rPr>
            </w:pPr>
            <w:r w:rsidRPr="00F45E78">
              <w:rPr>
                <w:sz w:val="24"/>
                <w:szCs w:val="24"/>
              </w:rPr>
              <w:t xml:space="preserve"> The facility will target groups such as those at an increased risk of developing mood disorders (primarily teenagers and adults), as well as anybody else with whom they are prone to contact. </w:t>
            </w:r>
          </w:p>
          <w:p w14:paraId="7466574A" w14:textId="77777777" w:rsidR="00FA06A4" w:rsidRPr="00F45E78" w:rsidRDefault="00FA06A4" w:rsidP="00FA06A4">
            <w:pPr>
              <w:pStyle w:val="ListParagraph"/>
              <w:numPr>
                <w:ilvl w:val="0"/>
                <w:numId w:val="13"/>
              </w:numPr>
              <w:rPr>
                <w:sz w:val="24"/>
                <w:szCs w:val="24"/>
              </w:rPr>
            </w:pPr>
            <w:r w:rsidRPr="00F45E78">
              <w:rPr>
                <w:sz w:val="24"/>
                <w:szCs w:val="24"/>
              </w:rPr>
              <w:t>Adults and adolescents, in general, are the intended audience for Mediheal center since complications affect everyone.</w:t>
            </w:r>
          </w:p>
          <w:p w14:paraId="152FA281" w14:textId="77777777" w:rsidR="00AC6A3B" w:rsidRPr="00F45E78" w:rsidRDefault="00A64814" w:rsidP="00705D18">
            <w:pPr>
              <w:pStyle w:val="Subtitle"/>
              <w:rPr>
                <w:szCs w:val="24"/>
              </w:rPr>
            </w:pPr>
            <w:r>
              <w:rPr>
                <w:noProof/>
                <w:szCs w:val="24"/>
              </w:rPr>
              <mc:AlternateContent>
                <mc:Choice Requires="wps">
                  <w:drawing>
                    <wp:anchor distT="0" distB="0" distL="114300" distR="114300" simplePos="0" relativeHeight="251662336" behindDoc="0" locked="0" layoutInCell="1" allowOverlap="1" wp14:anchorId="27AA442A" wp14:editId="4A05D101">
                      <wp:simplePos x="0" y="0"/>
                      <wp:positionH relativeFrom="column">
                        <wp:posOffset>2617470</wp:posOffset>
                      </wp:positionH>
                      <wp:positionV relativeFrom="paragraph">
                        <wp:posOffset>156210</wp:posOffset>
                      </wp:positionV>
                      <wp:extent cx="1619250" cy="1266825"/>
                      <wp:effectExtent l="0" t="0" r="19050" b="28575"/>
                      <wp:wrapNone/>
                      <wp:docPr id="8" name="Smiley Face 8"/>
                      <wp:cNvGraphicFramePr/>
                      <a:graphic xmlns:a="http://schemas.openxmlformats.org/drawingml/2006/main">
                        <a:graphicData uri="http://schemas.microsoft.com/office/word/2010/wordprocessingShape">
                          <wps:wsp>
                            <wps:cNvSpPr/>
                            <wps:spPr>
                              <a:xfrm>
                                <a:off x="0" y="0"/>
                                <a:ext cx="1619250" cy="1266825"/>
                              </a:xfrm>
                              <a:prstGeom prst="smileyFac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D3315A2"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Smiley Face 8" o:spid="_x0000_s1026" type="#_x0000_t96" style="position:absolute;margin-left:206.1pt;margin-top:12.3pt;width:127.5pt;height:99.7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" fillcolor="#e73454 [3204]" strokecolor="#7d0f22 [1604]" strokeweight="1pt">
                      <v:stroke joinstyle="miter"/>
                    </v:shape>
                  </w:pict>
                </mc:Fallback>
              </mc:AlternateContent>
            </w:r>
          </w:p>
        </w:tc>
        <w:tc>
          <w:tcPr>
            <w:tcW w:w="1086" w:type="dxa"/>
          </w:tcPr>
          <w:p w14:paraId="5F79E2A3" w14:textId="77777777" w:rsidR="00AC6A3B" w:rsidRPr="00F45E78" w:rsidRDefault="00AC6A3B" w:rsidP="00D67A8D">
            <w:pPr>
              <w:rPr>
                <w:sz w:val="24"/>
                <w:szCs w:val="24"/>
              </w:rPr>
            </w:pPr>
          </w:p>
        </w:tc>
        <w:tc>
          <w:tcPr>
            <w:tcW w:w="4044" w:type="dxa"/>
            <w:vMerge w:val="restart"/>
          </w:tcPr>
          <w:p w14:paraId="61F874C2" w14:textId="77777777" w:rsidR="00537BD4" w:rsidRPr="00537BD4" w:rsidRDefault="006714CE" w:rsidP="00537BD4">
            <w:pPr>
              <w:rPr>
                <w:b/>
                <w:sz w:val="32"/>
                <w:szCs w:val="32"/>
              </w:rPr>
            </w:pPr>
            <w:r>
              <w:rPr>
                <w:b/>
                <w:sz w:val="32"/>
                <w:szCs w:val="32"/>
              </w:rPr>
              <w:t>Treating m</w:t>
            </w:r>
            <w:r w:rsidR="00537BD4" w:rsidRPr="00537BD4">
              <w:rPr>
                <w:b/>
                <w:sz w:val="32"/>
                <w:szCs w:val="32"/>
              </w:rPr>
              <w:t>ajor depressive disorder</w:t>
            </w:r>
          </w:p>
          <w:p w14:paraId="13A425C0" w14:textId="77777777" w:rsidR="00537BD4" w:rsidRPr="00F45E78" w:rsidRDefault="00537BD4" w:rsidP="00537BD4">
            <w:pPr>
              <w:pStyle w:val="ListParagraph"/>
              <w:numPr>
                <w:ilvl w:val="0"/>
                <w:numId w:val="14"/>
              </w:numPr>
              <w:rPr>
                <w:sz w:val="24"/>
                <w:szCs w:val="24"/>
              </w:rPr>
            </w:pPr>
            <w:r w:rsidRPr="00F45E78">
              <w:rPr>
                <w:sz w:val="24"/>
                <w:szCs w:val="24"/>
              </w:rPr>
              <w:t xml:space="preserve">Essentially, major depressive disorder prevention measures involve managing tension, reaching out to colleagues and relatives, seeking therapy quickly upon seeing troubling symptoms, and seeking long-term treatment to avoid recurrence. </w:t>
            </w:r>
          </w:p>
          <w:p w14:paraId="1B48E01D" w14:textId="77777777" w:rsidR="00537BD4" w:rsidRPr="00F45E78" w:rsidRDefault="00537BD4" w:rsidP="00537BD4">
            <w:pPr>
              <w:pStyle w:val="ListParagraph"/>
              <w:numPr>
                <w:ilvl w:val="0"/>
                <w:numId w:val="14"/>
              </w:numPr>
              <w:rPr>
                <w:sz w:val="24"/>
                <w:szCs w:val="24"/>
              </w:rPr>
            </w:pPr>
            <w:r w:rsidRPr="00F45E78">
              <w:rPr>
                <w:sz w:val="24"/>
                <w:szCs w:val="24"/>
              </w:rPr>
              <w:t xml:space="preserve">Additionally, MDD may be managed with antidepressant drugs and oxidase inhibitors. </w:t>
            </w:r>
          </w:p>
          <w:p w14:paraId="55CA7633" w14:textId="77777777" w:rsidR="00537BD4" w:rsidRPr="00F45E78" w:rsidRDefault="00537BD4" w:rsidP="00537BD4">
            <w:pPr>
              <w:pStyle w:val="ListParagraph"/>
              <w:numPr>
                <w:ilvl w:val="0"/>
                <w:numId w:val="14"/>
              </w:numPr>
              <w:rPr>
                <w:sz w:val="24"/>
                <w:szCs w:val="24"/>
              </w:rPr>
            </w:pPr>
            <w:r w:rsidRPr="00F45E78">
              <w:rPr>
                <w:sz w:val="24"/>
                <w:szCs w:val="24"/>
              </w:rPr>
              <w:t>As a result, my institution will provide psychiatric services that include cognitive behavioral therapy, talk counseling, activity coaching, and social counseling.</w:t>
            </w:r>
          </w:p>
          <w:p w14:paraId="53256F2C" w14:textId="77777777" w:rsidR="00537BD4" w:rsidRPr="00F45E78" w:rsidRDefault="00537BD4" w:rsidP="00537BD4">
            <w:pPr>
              <w:pStyle w:val="ListParagraph"/>
              <w:numPr>
                <w:ilvl w:val="0"/>
                <w:numId w:val="14"/>
              </w:numPr>
              <w:rPr>
                <w:sz w:val="24"/>
                <w:szCs w:val="24"/>
              </w:rPr>
            </w:pPr>
            <w:r w:rsidRPr="00F45E78">
              <w:rPr>
                <w:sz w:val="24"/>
                <w:szCs w:val="24"/>
              </w:rPr>
              <w:lastRenderedPageBreak/>
              <w:t xml:space="preserve"> That will be accessible from the agency's qualified employees.</w:t>
            </w:r>
          </w:p>
          <w:p w14:paraId="5E26D35C" w14:textId="77777777" w:rsidR="00AC6A3B" w:rsidRDefault="00AC6A3B" w:rsidP="00537BD4">
            <w:pPr>
              <w:pStyle w:val="ListBullet"/>
              <w:numPr>
                <w:ilvl w:val="0"/>
                <w:numId w:val="0"/>
              </w:numPr>
              <w:ind w:left="144"/>
            </w:pPr>
          </w:p>
        </w:tc>
      </w:tr>
      <w:tr w:rsidR="00AC6A3B" w14:paraId="26D51B34" w14:textId="77777777" w:rsidTr="00940DD1">
        <w:trPr>
          <w:trHeight w:val="1440"/>
        </w:trPr>
        <w:tc>
          <w:tcPr>
            <w:tcW w:w="451" w:type="dxa"/>
          </w:tcPr>
          <w:p w14:paraId="6B5E1C54" w14:textId="77777777" w:rsidR="00AC6A3B" w:rsidRDefault="00AC6A3B" w:rsidP="00D67A8D"/>
        </w:tc>
        <w:tc>
          <w:tcPr>
            <w:tcW w:w="3329" w:type="dxa"/>
            <w:gridSpan w:val="2"/>
            <w:vAlign w:val="center"/>
          </w:tcPr>
          <w:p w14:paraId="1471B310" w14:textId="77777777" w:rsidR="00AC6A3B" w:rsidRDefault="00AC6A3B" w:rsidP="007A7960">
            <w:pPr>
              <w:jc w:val="center"/>
            </w:pPr>
          </w:p>
        </w:tc>
        <w:tc>
          <w:tcPr>
            <w:tcW w:w="2610" w:type="dxa"/>
          </w:tcPr>
          <w:p w14:paraId="68EF19B1" w14:textId="77777777" w:rsidR="00AC6A3B" w:rsidRDefault="00AC6A3B" w:rsidP="0027610D"/>
        </w:tc>
        <w:tc>
          <w:tcPr>
            <w:tcW w:w="1086" w:type="dxa"/>
          </w:tcPr>
          <w:p w14:paraId="37B993F0" w14:textId="77777777" w:rsidR="00AC6A3B" w:rsidRDefault="00AC6A3B" w:rsidP="00D67A8D"/>
        </w:tc>
        <w:tc>
          <w:tcPr>
            <w:tcW w:w="4044" w:type="dxa"/>
            <w:vMerge/>
          </w:tcPr>
          <w:p w14:paraId="656D2298" w14:textId="77777777" w:rsidR="00AC6A3B" w:rsidRDefault="00AC6A3B" w:rsidP="00D67A8D"/>
        </w:tc>
      </w:tr>
      <w:tr w:rsidR="00AC6A3B" w14:paraId="6DA878B9" w14:textId="77777777" w:rsidTr="00BC19C2">
        <w:trPr>
          <w:trHeight w:val="576"/>
        </w:trPr>
        <w:tc>
          <w:tcPr>
            <w:tcW w:w="451" w:type="dxa"/>
          </w:tcPr>
          <w:p w14:paraId="588168A4" w14:textId="77777777" w:rsidR="00AC6A3B" w:rsidRDefault="00AC6A3B" w:rsidP="00D67A8D"/>
        </w:tc>
        <w:tc>
          <w:tcPr>
            <w:tcW w:w="269" w:type="dxa"/>
          </w:tcPr>
          <w:p w14:paraId="779831BE" w14:textId="77777777" w:rsidR="00AC6A3B" w:rsidRDefault="00AC6A3B" w:rsidP="00D67A8D"/>
        </w:tc>
        <w:tc>
          <w:tcPr>
            <w:tcW w:w="5670" w:type="dxa"/>
            <w:gridSpan w:val="2"/>
          </w:tcPr>
          <w:p w14:paraId="24B941E2" w14:textId="77777777" w:rsidR="00444D05" w:rsidRPr="00444D05" w:rsidRDefault="006714CE" w:rsidP="00444D05">
            <w:pPr>
              <w:rPr>
                <w:b/>
                <w:sz w:val="28"/>
                <w:szCs w:val="28"/>
              </w:rPr>
            </w:pPr>
            <w:r>
              <w:rPr>
                <w:b/>
                <w:sz w:val="28"/>
                <w:szCs w:val="28"/>
              </w:rPr>
              <w:t>Treating b</w:t>
            </w:r>
            <w:r w:rsidR="00444D05" w:rsidRPr="00444D05">
              <w:rPr>
                <w:b/>
                <w:sz w:val="28"/>
                <w:szCs w:val="28"/>
              </w:rPr>
              <w:t xml:space="preserve">ipolar disorder </w:t>
            </w:r>
          </w:p>
          <w:p w14:paraId="72213851" w14:textId="77777777" w:rsidR="00444D05" w:rsidRPr="00C550A2" w:rsidRDefault="00444D05" w:rsidP="00444D05">
            <w:pPr>
              <w:pStyle w:val="ListParagraph"/>
              <w:numPr>
                <w:ilvl w:val="0"/>
                <w:numId w:val="15"/>
              </w:numPr>
              <w:rPr>
                <w:sz w:val="24"/>
                <w:szCs w:val="24"/>
              </w:rPr>
            </w:pPr>
            <w:r w:rsidRPr="00C550A2">
              <w:rPr>
                <w:sz w:val="24"/>
                <w:szCs w:val="24"/>
              </w:rPr>
              <w:t xml:space="preserve">Counseling or talk therapy mixed with prescription is more successful in treating bipolar disorder. Because the medical issue is </w:t>
            </w:r>
            <w:r w:rsidRPr="00C550A2">
              <w:rPr>
                <w:sz w:val="24"/>
                <w:szCs w:val="24"/>
              </w:rPr>
              <w:lastRenderedPageBreak/>
              <w:t xml:space="preserve">chronic, it needs ongoing treatment to control symptoms. </w:t>
            </w:r>
          </w:p>
          <w:p w14:paraId="7F7A649F" w14:textId="77777777" w:rsidR="00444D05" w:rsidRPr="00C550A2" w:rsidRDefault="00520B96" w:rsidP="00444D05">
            <w:pPr>
              <w:pStyle w:val="ListParagraph"/>
              <w:numPr>
                <w:ilvl w:val="0"/>
                <w:numId w:val="15"/>
              </w:numPr>
              <w:rPr>
                <w:sz w:val="24"/>
                <w:szCs w:val="24"/>
              </w:rPr>
            </w:pPr>
            <w:r>
              <w:rPr>
                <w:noProof/>
                <w:sz w:val="24"/>
                <w:szCs w:val="24"/>
              </w:rPr>
              <mc:AlternateContent>
                <mc:Choice Requires="wps">
                  <w:drawing>
                    <wp:anchor distT="0" distB="0" distL="114300" distR="114300" simplePos="0" relativeHeight="251661312" behindDoc="0" locked="0" layoutInCell="1" allowOverlap="1" wp14:anchorId="5C2FF3B8" wp14:editId="36A5CA50">
                      <wp:simplePos x="0" y="0"/>
                      <wp:positionH relativeFrom="column">
                        <wp:posOffset>3769995</wp:posOffset>
                      </wp:positionH>
                      <wp:positionV relativeFrom="paragraph">
                        <wp:posOffset>668654</wp:posOffset>
                      </wp:positionV>
                      <wp:extent cx="3181350" cy="3739515"/>
                      <wp:effectExtent l="0" t="0" r="19050" b="13335"/>
                      <wp:wrapNone/>
                      <wp:docPr id="5" name="Text Box 5"/>
                      <wp:cNvGraphicFramePr/>
                      <a:graphic xmlns:a="http://schemas.openxmlformats.org/drawingml/2006/main">
                        <a:graphicData uri="http://schemas.microsoft.com/office/word/2010/wordprocessingShape">
                          <wps:wsp>
                            <wps:cNvSpPr txBox="1"/>
                            <wps:spPr>
                              <a:xfrm>
                                <a:off x="0" y="0"/>
                                <a:ext cx="3181350" cy="373951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D31A420" w14:textId="77777777" w:rsidR="00520B96" w:rsidRDefault="00520B96">
                                  <w:r>
                                    <w:rPr>
                                      <w:noProof/>
                                    </w:rPr>
                                    <w:drawing>
                                      <wp:inline distT="0" distB="0" distL="0" distR="0" wp14:anchorId="5864634C" wp14:editId="1E4248D5">
                                        <wp:extent cx="3553460" cy="4267467"/>
                                        <wp:effectExtent l="0" t="0" r="8890" b="0"/>
                                        <wp:docPr id="6" name="Picture 6" descr="Dealing with the challenges that young people with bipolar disorder face |  The Independ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aling with the challenges that young people with bipolar disorder face |  The Independen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61179" cy="4276738"/>
                                                </a:xfrm>
                                                <a:prstGeom prst="rect">
                                                  <a:avLst/>
                                                </a:prstGeom>
                                                <a:noFill/>
                                                <a:ln>
                                                  <a:noFill/>
                                                </a:ln>
                                              </pic:spPr>
                                            </pic:pic>
                                          </a:graphicData>
                                        </a:graphic>
                                      </wp:inline>
                                    </w:drawing>
                                  </w:r>
                                  <w:r>
                                    <w:t>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left:0;text-align:left;margin-left:296.85pt;margin-top:52.65pt;width:250.5pt;height:294.4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" fillcolor="white [3201]" strokeweight=".5pt">
                      <v:textbox>
                        <w:txbxContent>
                          <w:p w:rsidR="00520B96" w:rsidRDefault="00520B96">
                            <w:r>
                              <w:rPr>
                                <w:noProof/>
                              </w:rPr>
                              <w:drawing>
                                <wp:inline distT="0" distB="0" distL="0" distR="0">
                                  <wp:extent cx="3553460" cy="4267467"/>
                                  <wp:effectExtent l="0" t="0" r="8890" b="0"/>
                                  <wp:docPr id="6" name="Picture 6" descr="Dealing with the challenges that young people with bipolar disorder face |  The Independ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aling with the challenges that young people with bipolar disorder face |  The Independen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61179" cy="4276738"/>
                                          </a:xfrm>
                                          <a:prstGeom prst="rect">
                                            <a:avLst/>
                                          </a:prstGeom>
                                          <a:noFill/>
                                          <a:ln>
                                            <a:noFill/>
                                          </a:ln>
                                        </pic:spPr>
                                      </pic:pic>
                                    </a:graphicData>
                                  </a:graphic>
                                </wp:inline>
                              </w:drawing>
                            </w:r>
                            <w:proofErr w:type="gramStart"/>
                            <w:r>
                              <w:t>v</w:t>
                            </w:r>
                            <w:proofErr w:type="gramEnd"/>
                          </w:p>
                        </w:txbxContent>
                      </v:textbox>
                    </v:shape>
                  </w:pict>
                </mc:Fallback>
              </mc:AlternateContent>
            </w:r>
            <w:r w:rsidR="00444D05" w:rsidRPr="00C550A2">
              <w:rPr>
                <w:sz w:val="24"/>
                <w:szCs w:val="24"/>
              </w:rPr>
              <w:t xml:space="preserve">As a result, my institution will treat the disease with medication and counseling, including CBT, psychoeducation, family-related therapy, and relational and social rhythm treatment. </w:t>
            </w:r>
          </w:p>
          <w:p w14:paraId="157328DE" w14:textId="77777777" w:rsidR="00444D05" w:rsidRPr="00C550A2" w:rsidRDefault="00444D05" w:rsidP="00444D05">
            <w:pPr>
              <w:pStyle w:val="ListParagraph"/>
              <w:numPr>
                <w:ilvl w:val="0"/>
                <w:numId w:val="15"/>
              </w:numPr>
              <w:rPr>
                <w:sz w:val="24"/>
                <w:szCs w:val="24"/>
              </w:rPr>
            </w:pPr>
            <w:r w:rsidRPr="00C550A2">
              <w:rPr>
                <w:sz w:val="24"/>
                <w:szCs w:val="24"/>
              </w:rPr>
              <w:t>Along with counseling and prescription, clients will be advised to exercise frequently and maintain a live record to track when episodes arise and the effectiveness of care with the assistance of a facility-based psychiatrist.</w:t>
            </w:r>
          </w:p>
          <w:p w14:paraId="7DF37EEC" w14:textId="77777777" w:rsidR="00AC6A3B" w:rsidRDefault="00AC6A3B" w:rsidP="0027610D"/>
        </w:tc>
        <w:tc>
          <w:tcPr>
            <w:tcW w:w="1086" w:type="dxa"/>
          </w:tcPr>
          <w:p w14:paraId="01591F5F" w14:textId="77777777" w:rsidR="00AC6A3B" w:rsidRDefault="00AC6A3B" w:rsidP="00D67A8D"/>
        </w:tc>
        <w:tc>
          <w:tcPr>
            <w:tcW w:w="4044" w:type="dxa"/>
            <w:vMerge/>
          </w:tcPr>
          <w:p w14:paraId="531527E6" w14:textId="77777777" w:rsidR="00AC6A3B" w:rsidRDefault="00AC6A3B" w:rsidP="00D67A8D"/>
        </w:tc>
      </w:tr>
      <w:tr w:rsidR="00AC6A3B" w14:paraId="3870E9C0" w14:textId="77777777" w:rsidTr="004702D5">
        <w:trPr>
          <w:trHeight w:val="576"/>
        </w:trPr>
        <w:tc>
          <w:tcPr>
            <w:tcW w:w="451" w:type="dxa"/>
          </w:tcPr>
          <w:p w14:paraId="732C3229" w14:textId="77777777" w:rsidR="00AC6A3B" w:rsidRDefault="00AC6A3B" w:rsidP="00D67A8D"/>
        </w:tc>
        <w:tc>
          <w:tcPr>
            <w:tcW w:w="7025" w:type="dxa"/>
            <w:gridSpan w:val="4"/>
          </w:tcPr>
          <w:p w14:paraId="018D50E6" w14:textId="77777777" w:rsidR="00AC6A3B" w:rsidRDefault="00AC6A3B" w:rsidP="00940DD1">
            <w:pPr>
              <w:pStyle w:val="Quote"/>
            </w:pPr>
          </w:p>
        </w:tc>
        <w:tc>
          <w:tcPr>
            <w:tcW w:w="4044" w:type="dxa"/>
            <w:vMerge/>
          </w:tcPr>
          <w:p w14:paraId="256540BA" w14:textId="77777777" w:rsidR="00AC6A3B" w:rsidRDefault="00AC6A3B" w:rsidP="00D67A8D"/>
        </w:tc>
      </w:tr>
      <w:tr w:rsidR="00C550A2" w:rsidRPr="00303FF0" w14:paraId="336B2604" w14:textId="77777777" w:rsidTr="00BC19C2">
        <w:trPr>
          <w:trHeight w:val="1298"/>
        </w:trPr>
        <w:tc>
          <w:tcPr>
            <w:tcW w:w="451" w:type="dxa"/>
            <w:vMerge w:val="restart"/>
          </w:tcPr>
          <w:p w14:paraId="5EC44958" w14:textId="77777777" w:rsidR="00C550A2" w:rsidRDefault="005D0714" w:rsidP="00C550A2">
            <w:r>
              <w:rPr>
                <w:noProof/>
              </w:rPr>
              <mc:AlternateContent>
                <mc:Choice Requires="wps">
                  <w:drawing>
                    <wp:anchor distT="0" distB="0" distL="114300" distR="114300" simplePos="0" relativeHeight="251666432" behindDoc="0" locked="0" layoutInCell="1" allowOverlap="1" wp14:anchorId="114F2B31" wp14:editId="2538BF42">
                      <wp:simplePos x="0" y="0"/>
                      <wp:positionH relativeFrom="column">
                        <wp:posOffset>17145</wp:posOffset>
                      </wp:positionH>
                      <wp:positionV relativeFrom="paragraph">
                        <wp:posOffset>2310765</wp:posOffset>
                      </wp:positionV>
                      <wp:extent cx="7153275" cy="1847850"/>
                      <wp:effectExtent l="0" t="0" r="28575" b="19050"/>
                      <wp:wrapNone/>
                      <wp:docPr id="7" name="Text Box 7"/>
                      <wp:cNvGraphicFramePr/>
                      <a:graphic xmlns:a="http://schemas.openxmlformats.org/drawingml/2006/main">
                        <a:graphicData uri="http://schemas.microsoft.com/office/word/2010/wordprocessingShape">
                          <wps:wsp>
                            <wps:cNvSpPr txBox="1"/>
                            <wps:spPr>
                              <a:xfrm>
                                <a:off x="0" y="0"/>
                                <a:ext cx="7153275" cy="18478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CA340F3" w14:textId="77777777" w:rsidR="005D0714" w:rsidRDefault="005D0714">
                                  <w:pPr>
                                    <w:rPr>
                                      <w:b/>
                                      <w:sz w:val="32"/>
                                      <w:szCs w:val="32"/>
                                    </w:rPr>
                                  </w:pPr>
                                  <w:r w:rsidRPr="005D0714">
                                    <w:rPr>
                                      <w:b/>
                                      <w:sz w:val="32"/>
                                      <w:szCs w:val="32"/>
                                    </w:rPr>
                                    <w:t xml:space="preserve">Treatment goals for major depressive disorder </w:t>
                                  </w:r>
                                </w:p>
                                <w:p w14:paraId="6DFF6492" w14:textId="77777777" w:rsidR="008359A9" w:rsidRPr="008359A9" w:rsidRDefault="008359A9" w:rsidP="008359A9">
                                  <w:pPr>
                                    <w:pStyle w:val="ListParagraph"/>
                                    <w:numPr>
                                      <w:ilvl w:val="0"/>
                                      <w:numId w:val="19"/>
                                    </w:numPr>
                                    <w:rPr>
                                      <w:sz w:val="28"/>
                                      <w:szCs w:val="28"/>
                                    </w:rPr>
                                  </w:pPr>
                                  <w:r w:rsidRPr="008359A9">
                                    <w:rPr>
                                      <w:sz w:val="28"/>
                                      <w:szCs w:val="28"/>
                                    </w:rPr>
                                    <w:t xml:space="preserve">The facility's primary purpose is to assist individuals in living a healthy life by enabling them to operate successfully in all parts of life, exceptionally personal, social, and job life. </w:t>
                                  </w:r>
                                </w:p>
                                <w:p w14:paraId="79C21B03" w14:textId="77777777" w:rsidR="008359A9" w:rsidRPr="008359A9" w:rsidRDefault="008359A9" w:rsidP="008359A9">
                                  <w:pPr>
                                    <w:pStyle w:val="ListParagraph"/>
                                    <w:numPr>
                                      <w:ilvl w:val="0"/>
                                      <w:numId w:val="19"/>
                                    </w:numPr>
                                    <w:rPr>
                                      <w:sz w:val="28"/>
                                      <w:szCs w:val="28"/>
                                    </w:rPr>
                                  </w:pPr>
                                  <w:r w:rsidRPr="008359A9">
                                    <w:rPr>
                                      <w:sz w:val="28"/>
                                      <w:szCs w:val="28"/>
                                    </w:rPr>
                                    <w:t xml:space="preserve">The second objective is to control the disorder's effects, particularly feelings of unimportance and despair. </w:t>
                                  </w:r>
                                </w:p>
                                <w:p w14:paraId="26934A89" w14:textId="77777777" w:rsidR="008359A9" w:rsidRPr="008359A9" w:rsidRDefault="008359A9" w:rsidP="008359A9">
                                  <w:pPr>
                                    <w:pStyle w:val="ListParagraph"/>
                                    <w:numPr>
                                      <w:ilvl w:val="0"/>
                                      <w:numId w:val="19"/>
                                    </w:numPr>
                                    <w:rPr>
                                      <w:sz w:val="28"/>
                                      <w:szCs w:val="28"/>
                                    </w:rPr>
                                  </w:pPr>
                                  <w:r w:rsidRPr="008359A9">
                                    <w:rPr>
                                      <w:sz w:val="28"/>
                                      <w:szCs w:val="28"/>
                                    </w:rPr>
                                    <w:t>Additionally, individuals should be competent to handle or deal with stressful situations.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7" o:spid="_x0000_s1027" type="#_x0000_t202" style="position:absolute;margin-left:1.35pt;margin-top:181.95pt;width:563.25pt;height:145.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" fillcolor="white [3201]" strokeweight=".5pt">
                      <v:textbox>
                        <w:txbxContent>
                          <w:p w:rsidR="005D0714" w:rsidRDefault="005D0714">
                            <w:pPr>
                              <w:rPr>
                                <w:b/>
                                <w:sz w:val="32"/>
                                <w:szCs w:val="32"/>
                              </w:rPr>
                            </w:pPr>
                            <w:r w:rsidRPr="005D0714">
                              <w:rPr>
                                <w:b/>
                                <w:sz w:val="32"/>
                                <w:szCs w:val="32"/>
                              </w:rPr>
                              <w:t xml:space="preserve">Treatment goals for major depressive disorder </w:t>
                            </w:r>
                          </w:p>
                          <w:p w:rsidR="008359A9" w:rsidRPr="008359A9" w:rsidRDefault="008359A9" w:rsidP="008359A9">
                            <w:pPr>
                              <w:pStyle w:val="ListParagraph"/>
                              <w:numPr>
                                <w:ilvl w:val="0"/>
                                <w:numId w:val="19"/>
                              </w:numPr>
                              <w:rPr>
                                <w:sz w:val="28"/>
                                <w:szCs w:val="28"/>
                              </w:rPr>
                            </w:pPr>
                            <w:r w:rsidRPr="008359A9">
                              <w:rPr>
                                <w:sz w:val="28"/>
                                <w:szCs w:val="28"/>
                              </w:rPr>
                              <w:t xml:space="preserve">The facility's primary purpose is to assist individuals in living a healthy life by enabling them to operate successfully in all parts of life, exceptionally personal, social, and job life. </w:t>
                            </w:r>
                          </w:p>
                          <w:p w:rsidR="008359A9" w:rsidRPr="008359A9" w:rsidRDefault="008359A9" w:rsidP="008359A9">
                            <w:pPr>
                              <w:pStyle w:val="ListParagraph"/>
                              <w:numPr>
                                <w:ilvl w:val="0"/>
                                <w:numId w:val="19"/>
                              </w:numPr>
                              <w:rPr>
                                <w:sz w:val="28"/>
                                <w:szCs w:val="28"/>
                              </w:rPr>
                            </w:pPr>
                            <w:r w:rsidRPr="008359A9">
                              <w:rPr>
                                <w:sz w:val="28"/>
                                <w:szCs w:val="28"/>
                              </w:rPr>
                              <w:t xml:space="preserve">The second objective is to control the disorder's effects, particularly feelings of unimportance and despair. </w:t>
                            </w:r>
                          </w:p>
                          <w:p w:rsidR="008359A9" w:rsidRPr="008359A9" w:rsidRDefault="008359A9" w:rsidP="008359A9">
                            <w:pPr>
                              <w:pStyle w:val="ListParagraph"/>
                              <w:numPr>
                                <w:ilvl w:val="0"/>
                                <w:numId w:val="19"/>
                              </w:numPr>
                              <w:rPr>
                                <w:sz w:val="28"/>
                                <w:szCs w:val="28"/>
                              </w:rPr>
                            </w:pPr>
                            <w:r w:rsidRPr="008359A9">
                              <w:rPr>
                                <w:sz w:val="28"/>
                                <w:szCs w:val="28"/>
                              </w:rPr>
                              <w:t>Additionally, individuals should be competent to handle or deal with stressful situations.</w:t>
                            </w:r>
                          </w:p>
                        </w:txbxContent>
                      </v:textbox>
                    </v:shape>
                  </w:pict>
                </mc:Fallback>
              </mc:AlternateContent>
            </w:r>
          </w:p>
        </w:tc>
        <w:tc>
          <w:tcPr>
            <w:tcW w:w="269" w:type="dxa"/>
            <w:vMerge w:val="restart"/>
          </w:tcPr>
          <w:p w14:paraId="2B3EAE5B" w14:textId="77777777" w:rsidR="00C550A2" w:rsidRDefault="00C550A2" w:rsidP="00C550A2"/>
        </w:tc>
        <w:tc>
          <w:tcPr>
            <w:tcW w:w="5670" w:type="dxa"/>
            <w:gridSpan w:val="2"/>
            <w:vMerge w:val="restart"/>
          </w:tcPr>
          <w:p w14:paraId="1EB3966D" w14:textId="77777777" w:rsidR="00C550A2" w:rsidRPr="000F210E" w:rsidRDefault="000F210E" w:rsidP="00C550A2">
            <w:pPr>
              <w:rPr>
                <w:b/>
                <w:sz w:val="36"/>
                <w:szCs w:val="36"/>
              </w:rPr>
            </w:pPr>
            <w:r w:rsidRPr="000F210E">
              <w:rPr>
                <w:b/>
                <w:sz w:val="36"/>
                <w:szCs w:val="36"/>
              </w:rPr>
              <w:t>Treatment goals for b</w:t>
            </w:r>
            <w:r w:rsidR="00C550A2" w:rsidRPr="000F210E">
              <w:rPr>
                <w:b/>
                <w:sz w:val="36"/>
                <w:szCs w:val="36"/>
              </w:rPr>
              <w:t xml:space="preserve">ipolar </w:t>
            </w:r>
            <w:r w:rsidRPr="000F210E">
              <w:rPr>
                <w:b/>
                <w:sz w:val="36"/>
                <w:szCs w:val="36"/>
              </w:rPr>
              <w:t>disorder</w:t>
            </w:r>
          </w:p>
          <w:p w14:paraId="6A9EA45E" w14:textId="77777777" w:rsidR="00C550A2" w:rsidRPr="00C550A2" w:rsidRDefault="00C550A2" w:rsidP="00C550A2">
            <w:pPr>
              <w:pStyle w:val="ListParagraph"/>
              <w:numPr>
                <w:ilvl w:val="0"/>
                <w:numId w:val="18"/>
              </w:numPr>
              <w:rPr>
                <w:sz w:val="28"/>
                <w:szCs w:val="28"/>
              </w:rPr>
            </w:pPr>
            <w:r w:rsidRPr="00C550A2">
              <w:rPr>
                <w:sz w:val="28"/>
                <w:szCs w:val="28"/>
              </w:rPr>
              <w:t>The objective of therapy for bipolar illness in this scenario is to swiftly stabilize behavioral and mood problems to reestablish premorbid functional levels.</w:t>
            </w:r>
          </w:p>
          <w:p w14:paraId="6314A302" w14:textId="77777777" w:rsidR="00C550A2" w:rsidRPr="00C550A2" w:rsidRDefault="00C550A2" w:rsidP="00C550A2">
            <w:pPr>
              <w:pStyle w:val="ListParagraph"/>
              <w:numPr>
                <w:ilvl w:val="0"/>
                <w:numId w:val="18"/>
              </w:numPr>
              <w:rPr>
                <w:sz w:val="28"/>
                <w:szCs w:val="28"/>
              </w:rPr>
            </w:pPr>
            <w:r w:rsidRPr="00C550A2">
              <w:rPr>
                <w:sz w:val="28"/>
                <w:szCs w:val="28"/>
              </w:rPr>
              <w:t xml:space="preserve"> Additionally, treatment is intended to promote patient wellness and safety.</w:t>
            </w:r>
          </w:p>
          <w:p w14:paraId="29BE5D0B" w14:textId="77777777" w:rsidR="00C550A2" w:rsidRPr="00BC19C2" w:rsidRDefault="00C550A2" w:rsidP="00C550A2">
            <w:pPr>
              <w:rPr>
                <w:sz w:val="24"/>
                <w:szCs w:val="24"/>
                <w:lang w:val="it-IT"/>
              </w:rPr>
            </w:pPr>
          </w:p>
        </w:tc>
        <w:tc>
          <w:tcPr>
            <w:tcW w:w="1086" w:type="dxa"/>
            <w:vMerge w:val="restart"/>
          </w:tcPr>
          <w:p w14:paraId="07043642" w14:textId="77777777" w:rsidR="00C550A2" w:rsidRPr="00303FF0" w:rsidRDefault="00C550A2" w:rsidP="00C550A2">
            <w:pPr>
              <w:rPr>
                <w:lang w:val="it-IT"/>
              </w:rPr>
            </w:pPr>
          </w:p>
        </w:tc>
        <w:tc>
          <w:tcPr>
            <w:tcW w:w="4044" w:type="dxa"/>
          </w:tcPr>
          <w:p w14:paraId="47A22B7D" w14:textId="77777777" w:rsidR="00C550A2" w:rsidRPr="00303FF0" w:rsidRDefault="00C550A2" w:rsidP="00C550A2">
            <w:pPr>
              <w:rPr>
                <w:lang w:val="it-IT"/>
              </w:rPr>
            </w:pPr>
          </w:p>
        </w:tc>
      </w:tr>
      <w:tr w:rsidR="00C550A2" w:rsidRPr="00826C04" w14:paraId="021B159A" w14:textId="77777777" w:rsidTr="00BC19C2">
        <w:trPr>
          <w:trHeight w:val="1152"/>
        </w:trPr>
        <w:tc>
          <w:tcPr>
            <w:tcW w:w="451" w:type="dxa"/>
            <w:vMerge/>
          </w:tcPr>
          <w:p w14:paraId="309E257F" w14:textId="77777777" w:rsidR="00C550A2" w:rsidRDefault="00C550A2" w:rsidP="00C550A2"/>
        </w:tc>
        <w:tc>
          <w:tcPr>
            <w:tcW w:w="269" w:type="dxa"/>
            <w:vMerge/>
          </w:tcPr>
          <w:p w14:paraId="3E113BE6" w14:textId="77777777" w:rsidR="00C550A2" w:rsidRDefault="00C550A2" w:rsidP="00C550A2"/>
        </w:tc>
        <w:tc>
          <w:tcPr>
            <w:tcW w:w="5670" w:type="dxa"/>
            <w:gridSpan w:val="2"/>
            <w:vMerge/>
          </w:tcPr>
          <w:p w14:paraId="3633BA53" w14:textId="77777777" w:rsidR="00C550A2" w:rsidRDefault="00C550A2" w:rsidP="00C550A2">
            <w:pPr>
              <w:rPr>
                <w:noProof/>
              </w:rPr>
            </w:pPr>
          </w:p>
        </w:tc>
        <w:tc>
          <w:tcPr>
            <w:tcW w:w="1086" w:type="dxa"/>
            <w:vMerge/>
          </w:tcPr>
          <w:p w14:paraId="797FDED6" w14:textId="77777777" w:rsidR="00C550A2" w:rsidRPr="00303FF0" w:rsidRDefault="00C550A2" w:rsidP="00C550A2">
            <w:pPr>
              <w:rPr>
                <w:lang w:val="it-IT"/>
              </w:rPr>
            </w:pPr>
          </w:p>
        </w:tc>
        <w:tc>
          <w:tcPr>
            <w:tcW w:w="4044" w:type="dxa"/>
            <w:vMerge w:val="restart"/>
          </w:tcPr>
          <w:p w14:paraId="3994AC08" w14:textId="77777777" w:rsidR="00C550A2" w:rsidRDefault="00C550A2" w:rsidP="00C550A2">
            <w:pPr>
              <w:rPr>
                <w:lang w:val="it-IT"/>
              </w:rPr>
            </w:pPr>
          </w:p>
          <w:p w14:paraId="17988527" w14:textId="77777777" w:rsidR="00C550A2" w:rsidRPr="00826C04" w:rsidRDefault="00C550A2" w:rsidP="00C550A2">
            <w:pPr>
              <w:pStyle w:val="Contact2"/>
            </w:pPr>
          </w:p>
          <w:p w14:paraId="5138DF44" w14:textId="77777777" w:rsidR="00C550A2" w:rsidRDefault="00C550A2" w:rsidP="00C550A2">
            <w:pPr>
              <w:pStyle w:val="Contact3"/>
            </w:pPr>
          </w:p>
          <w:p w14:paraId="0DDA1317" w14:textId="77777777" w:rsidR="00C550A2" w:rsidRPr="00826C04" w:rsidRDefault="00C550A2" w:rsidP="00C550A2">
            <w:pPr>
              <w:pStyle w:val="Contact2"/>
            </w:pPr>
            <w:r>
              <w:rPr>
                <w:noProof/>
                <w:lang w:val="en-US"/>
              </w:rPr>
              <mc:AlternateContent>
                <mc:Choice Requires="wpg">
                  <w:drawing>
                    <wp:inline distT="0" distB="0" distL="0" distR="0" wp14:anchorId="0D0E1342" wp14:editId="70057B01">
                      <wp:extent cx="1643380" cy="828675"/>
                      <wp:effectExtent l="0" t="0" r="0" b="9525"/>
                      <wp:docPr id="23" name="Group 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643380" cy="828675"/>
                                <a:chOff x="19050" y="0"/>
                                <a:chExt cx="1643380" cy="828675"/>
                              </a:xfrm>
                            </wpg:grpSpPr>
                            <wps:wsp>
                              <wps:cNvPr id="31" name="Text Box 107"/>
                              <wps:cNvSpPr txBox="1">
                                <a:spLocks noChangeArrowheads="1"/>
                              </wps:cNvSpPr>
                              <wps:spPr bwMode="auto">
                                <a:xfrm>
                                  <a:off x="19050" y="542925"/>
                                  <a:ext cx="1643380" cy="28575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269E589B" w14:textId="77777777" w:rsidR="00C550A2" w:rsidRPr="005B3567" w:rsidRDefault="00C550A2" w:rsidP="00BC19C2">
                                    <w:pPr>
                                      <w:pStyle w:val="Logo"/>
                                    </w:pPr>
                                  </w:p>
                                </w:txbxContent>
                              </wps:txbx>
                              <wps:bodyPr rot="0" vert="horz" wrap="square" lIns="36576" tIns="36576" rIns="36576" bIns="36576" anchor="t" anchorCtr="0" upright="1">
                                <a:noAutofit/>
                              </wps:bodyPr>
                            </wps:wsp>
                            <wpg:grpSp>
                              <wpg:cNvPr id="75" name="Group 75"/>
                              <wpg:cNvGrpSpPr/>
                              <wpg:grpSpPr>
                                <a:xfrm>
                                  <a:off x="419100" y="0"/>
                                  <a:ext cx="639445" cy="455295"/>
                                  <a:chOff x="0" y="0"/>
                                  <a:chExt cx="639445" cy="455295"/>
                                </a:xfrm>
                              </wpg:grpSpPr>
                              <wps:wsp>
                                <wps:cNvPr id="68" name="Freeform 112"/>
                                <wps:cNvSpPr>
                                  <a:spLocks/>
                                </wps:cNvSpPr>
                                <wps:spPr bwMode="auto">
                                  <a:xfrm>
                                    <a:off x="361950" y="28575"/>
                                    <a:ext cx="277495" cy="389255"/>
                                  </a:xfrm>
                                  <a:custGeom>
                                    <a:avLst/>
                                    <a:gdLst>
                                      <a:gd name="T0" fmla="*/ 126 w 144"/>
                                      <a:gd name="T1" fmla="*/ 0 h 202"/>
                                      <a:gd name="T2" fmla="*/ 0 w 144"/>
                                      <a:gd name="T3" fmla="*/ 45 h 202"/>
                                      <a:gd name="T4" fmla="*/ 42 w 144"/>
                                      <a:gd name="T5" fmla="*/ 162 h 202"/>
                                      <a:gd name="T6" fmla="*/ 9 w 144"/>
                                      <a:gd name="T7" fmla="*/ 191 h 202"/>
                                      <a:gd name="T8" fmla="*/ 115 w 144"/>
                                      <a:gd name="T9" fmla="*/ 195 h 202"/>
                                      <a:gd name="T10" fmla="*/ 126 w 144"/>
                                      <a:gd name="T11" fmla="*/ 0 h 202"/>
                                    </a:gdLst>
                                    <a:ahLst/>
                                    <a:cxnLst>
                                      <a:cxn ang="0">
                                        <a:pos x="T0" y="T1"/>
                                      </a:cxn>
                                      <a:cxn ang="0">
                                        <a:pos x="T2" y="T3"/>
                                      </a:cxn>
                                      <a:cxn ang="0">
                                        <a:pos x="T4" y="T5"/>
                                      </a:cxn>
                                      <a:cxn ang="0">
                                        <a:pos x="T6" y="T7"/>
                                      </a:cxn>
                                      <a:cxn ang="0">
                                        <a:pos x="T8" y="T9"/>
                                      </a:cxn>
                                      <a:cxn ang="0">
                                        <a:pos x="T10" y="T11"/>
                                      </a:cxn>
                                    </a:cxnLst>
                                    <a:rect l="0" t="0" r="r" b="b"/>
                                    <a:pathLst>
                                      <a:path w="144" h="202">
                                        <a:moveTo>
                                          <a:pt x="126" y="0"/>
                                        </a:moveTo>
                                        <a:cubicBezTo>
                                          <a:pt x="66" y="7"/>
                                          <a:pt x="23" y="30"/>
                                          <a:pt x="0" y="45"/>
                                        </a:cubicBezTo>
                                        <a:cubicBezTo>
                                          <a:pt x="14" y="77"/>
                                          <a:pt x="31" y="120"/>
                                          <a:pt x="42" y="162"/>
                                        </a:cubicBezTo>
                                        <a:cubicBezTo>
                                          <a:pt x="42" y="162"/>
                                          <a:pt x="28" y="177"/>
                                          <a:pt x="9" y="191"/>
                                        </a:cubicBezTo>
                                        <a:cubicBezTo>
                                          <a:pt x="62" y="202"/>
                                          <a:pt x="115" y="195"/>
                                          <a:pt x="115" y="195"/>
                                        </a:cubicBezTo>
                                        <a:cubicBezTo>
                                          <a:pt x="144" y="106"/>
                                          <a:pt x="126" y="0"/>
                                          <a:pt x="126" y="0"/>
                                        </a:cubicBezTo>
                                        <a:close/>
                                      </a:path>
                                    </a:pathLst>
                                  </a:custGeom>
                                  <a:solidFill>
                                    <a:schemeClr val="accent4"/>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69" name="Freeform 113"/>
                                <wps:cNvSpPr>
                                  <a:spLocks/>
                                </wps:cNvSpPr>
                                <wps:spPr bwMode="auto">
                                  <a:xfrm>
                                    <a:off x="0" y="0"/>
                                    <a:ext cx="387350" cy="455295"/>
                                  </a:xfrm>
                                  <a:custGeom>
                                    <a:avLst/>
                                    <a:gdLst>
                                      <a:gd name="T0" fmla="*/ 173 w 201"/>
                                      <a:gd name="T1" fmla="*/ 74 h 236"/>
                                      <a:gd name="T2" fmla="*/ 192 w 201"/>
                                      <a:gd name="T3" fmla="*/ 60 h 236"/>
                                      <a:gd name="T4" fmla="*/ 166 w 201"/>
                                      <a:gd name="T5" fmla="*/ 7 h 236"/>
                                      <a:gd name="T6" fmla="*/ 0 w 201"/>
                                      <a:gd name="T7" fmla="*/ 62 h 236"/>
                                      <a:gd name="T8" fmla="*/ 134 w 201"/>
                                      <a:gd name="T9" fmla="*/ 236 h 236"/>
                                      <a:gd name="T10" fmla="*/ 201 w 201"/>
                                      <a:gd name="T11" fmla="*/ 206 h 236"/>
                                      <a:gd name="T12" fmla="*/ 183 w 201"/>
                                      <a:gd name="T13" fmla="*/ 202 h 236"/>
                                      <a:gd name="T14" fmla="*/ 173 w 201"/>
                                      <a:gd name="T15" fmla="*/ 74 h 23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01" h="236">
                                        <a:moveTo>
                                          <a:pt x="173" y="74"/>
                                        </a:moveTo>
                                        <a:cubicBezTo>
                                          <a:pt x="173" y="74"/>
                                          <a:pt x="180" y="68"/>
                                          <a:pt x="192" y="60"/>
                                        </a:cubicBezTo>
                                        <a:cubicBezTo>
                                          <a:pt x="178" y="28"/>
                                          <a:pt x="166" y="7"/>
                                          <a:pt x="166" y="7"/>
                                        </a:cubicBezTo>
                                        <a:cubicBezTo>
                                          <a:pt x="76" y="0"/>
                                          <a:pt x="0" y="62"/>
                                          <a:pt x="0" y="62"/>
                                        </a:cubicBezTo>
                                        <a:cubicBezTo>
                                          <a:pt x="62" y="183"/>
                                          <a:pt x="134" y="236"/>
                                          <a:pt x="134" y="236"/>
                                        </a:cubicBezTo>
                                        <a:cubicBezTo>
                                          <a:pt x="157" y="235"/>
                                          <a:pt x="182" y="221"/>
                                          <a:pt x="201" y="206"/>
                                        </a:cubicBezTo>
                                        <a:cubicBezTo>
                                          <a:pt x="195" y="205"/>
                                          <a:pt x="189" y="204"/>
                                          <a:pt x="183" y="202"/>
                                        </a:cubicBezTo>
                                        <a:cubicBezTo>
                                          <a:pt x="183" y="202"/>
                                          <a:pt x="162" y="121"/>
                                          <a:pt x="173" y="74"/>
                                        </a:cubicBezTo>
                                        <a:close/>
                                      </a:path>
                                    </a:pathLst>
                                  </a:custGeom>
                                  <a:solidFill>
                                    <a:schemeClr val="accent1"/>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70" name="Freeform 114"/>
                                <wps:cNvSpPr>
                                  <a:spLocks/>
                                </wps:cNvSpPr>
                                <wps:spPr bwMode="auto">
                                  <a:xfrm>
                                    <a:off x="304800" y="114300"/>
                                    <a:ext cx="139065" cy="281940"/>
                                  </a:xfrm>
                                  <a:custGeom>
                                    <a:avLst/>
                                    <a:gdLst>
                                      <a:gd name="T0" fmla="*/ 72 w 72"/>
                                      <a:gd name="T1" fmla="*/ 117 h 146"/>
                                      <a:gd name="T2" fmla="*/ 30 w 72"/>
                                      <a:gd name="T3" fmla="*/ 0 h 146"/>
                                      <a:gd name="T4" fmla="*/ 11 w 72"/>
                                      <a:gd name="T5" fmla="*/ 14 h 146"/>
                                      <a:gd name="T6" fmla="*/ 21 w 72"/>
                                      <a:gd name="T7" fmla="*/ 142 h 146"/>
                                      <a:gd name="T8" fmla="*/ 39 w 72"/>
                                      <a:gd name="T9" fmla="*/ 146 h 146"/>
                                      <a:gd name="T10" fmla="*/ 72 w 72"/>
                                      <a:gd name="T11" fmla="*/ 117 h 146"/>
                                    </a:gdLst>
                                    <a:ahLst/>
                                    <a:cxnLst>
                                      <a:cxn ang="0">
                                        <a:pos x="T0" y="T1"/>
                                      </a:cxn>
                                      <a:cxn ang="0">
                                        <a:pos x="T2" y="T3"/>
                                      </a:cxn>
                                      <a:cxn ang="0">
                                        <a:pos x="T4" y="T5"/>
                                      </a:cxn>
                                      <a:cxn ang="0">
                                        <a:pos x="T6" y="T7"/>
                                      </a:cxn>
                                      <a:cxn ang="0">
                                        <a:pos x="T8" y="T9"/>
                                      </a:cxn>
                                      <a:cxn ang="0">
                                        <a:pos x="T10" y="T11"/>
                                      </a:cxn>
                                    </a:cxnLst>
                                    <a:rect l="0" t="0" r="r" b="b"/>
                                    <a:pathLst>
                                      <a:path w="72" h="146">
                                        <a:moveTo>
                                          <a:pt x="72" y="117"/>
                                        </a:moveTo>
                                        <a:cubicBezTo>
                                          <a:pt x="61" y="75"/>
                                          <a:pt x="44" y="32"/>
                                          <a:pt x="30" y="0"/>
                                        </a:cubicBezTo>
                                        <a:cubicBezTo>
                                          <a:pt x="18" y="8"/>
                                          <a:pt x="11" y="14"/>
                                          <a:pt x="11" y="14"/>
                                        </a:cubicBezTo>
                                        <a:cubicBezTo>
                                          <a:pt x="0" y="61"/>
                                          <a:pt x="21" y="142"/>
                                          <a:pt x="21" y="142"/>
                                        </a:cubicBezTo>
                                        <a:cubicBezTo>
                                          <a:pt x="27" y="144"/>
                                          <a:pt x="33" y="145"/>
                                          <a:pt x="39" y="146"/>
                                        </a:cubicBezTo>
                                        <a:cubicBezTo>
                                          <a:pt x="58" y="132"/>
                                          <a:pt x="72" y="117"/>
                                          <a:pt x="72" y="117"/>
                                        </a:cubicBezTo>
                                        <a:close/>
                                      </a:path>
                                    </a:pathLst>
                                  </a:custGeom>
                                  <a:solidFill>
                                    <a:schemeClr val="accent1">
                                      <a:lumMod val="75000"/>
                                    </a:schemeClr>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g:grpSp>
                          </wpg:wgp>
                        </a:graphicData>
                      </a:graphic>
                    </wp:inline>
                  </w:drawing>
                </mc:Choice>
                <mc:Fallback>
                  <w:pict>
                    <v:group w14:anchorId="4255D867" id="Group 23" o:spid="_x0000_s1028" style="width:129.4pt;height:65.25pt;mso-position-horizontal-relative:char;mso-position-vertical-relative:line" coordorigin="190" coordsize="16433,8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">
                      <v:shape id="Text Box 107" o:spid="_x0000_s1029" type="#_x0000_t202" style="position:absolute;left:190;top:5429;width:16434;height:2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glYMEA&#10;AADbAAAADwAAAGRycy9kb3ducmV2LnhtbESPQUsDMRSE70L/Q3iCN5tdBZG1aRGh2kMv1l68PZLn&#10;btjNS0ie7fbfG0HwOMzMN8xqM4dJnSgXH9lAu2xAEdvoPPcGjh/b20dQRZAdTpHJwIUKbNaLqxV2&#10;Lp75nU4H6VWFcOnQwCCSOq2LHShgWcZEXL2vmANKlbnXLuO5wsOk75rmQQf0XBcGTPQykB0P38FA&#10;erUtix9T62k/j/m4l7dPa8zN9fz8BEpolv/wX3vnDNy38Pul/gC9/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C4JWDBAAAA2wAAAA8AAAAAAAAAAAAAAAAAmAIAAGRycy9kb3du&#10;cmV2LnhtbFBLBQYAAAAABAAEAPUAAACGAwAAAAA=&#10;" filled="f" fillcolor="#fffffe" stroked="f" strokecolor="#212120" insetpen="t">
                        <v:textbox inset="2.88pt,2.88pt,2.88pt,2.88pt">
                          <w:txbxContent>
                            <w:p w:rsidR="00C550A2" w:rsidRPr="005B3567" w:rsidRDefault="00C550A2" w:rsidP="00BC19C2">
                              <w:pPr>
                                <w:pStyle w:val="Logo"/>
                              </w:pPr>
                            </w:p>
                          </w:txbxContent>
                        </v:textbox>
                      </v:shape>
                      <v:group id="Group 75" o:spid="_x0000_s1030" style="position:absolute;left:4191;width:6394;height:4552" coordsize="6394,45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JWEIsUAAADbAAAADwAAAGRycy9kb3ducmV2LnhtbESPT2vCQBTE70K/w/IK&#10;vdVNWtJKdBWRtvQgBZOCeHtkn0kw+zZkt/nz7V2h4HGYmd8wq81oGtFT52rLCuJ5BIK4sLrmUsFv&#10;/vm8AOE8ssbGMimYyMFm/TBbYartwAfqM1+KAGGXooLK+zaV0hUVGXRz2xIH72w7gz7IrpS6wyHA&#10;TSNfouhNGqw5LFTY0q6i4pL9GQVfAw7b1/ij31/Ou+mUJz/HfUxKPT2O2yUIT6O/h//b31rBew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CVhCLFAAAA2wAA&#10;AA8AAAAAAAAAAAAAAAAAqgIAAGRycy9kb3ducmV2LnhtbFBLBQYAAAAABAAEAPoAAACcAwAAAAA=&#10;">
                        <v:shape id="Freeform 112" o:spid="_x0000_s1031" style="position:absolute;left:3619;top:285;width:2775;height:3893;visibility:visible;mso-wrap-style:square;v-text-anchor:top" coordsize="144,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" path="m126,c66,7,23,30,,45v14,32,31,75,42,117c42,162,28,177,9,191v53,11,106,4,106,4c144,106,126,,126,xe" fillcolor="#f28d2c [3207]" stroked="f" strokecolor="#212120">
                          <v:shadow color="#8c8682"/>
                          <v:path arrowok="t" o:connecttype="custom" o:connectlocs="242808,0;0,86715;80936,312175;17343,368058;221611,375766;242808,0" o:connectangles="0,0,0,0,0,0"/>
                        </v:shape>
                        <v:shape id="Freeform 113" o:spid="_x0000_s1032" style="position:absolute;width:3873;height:4552;visibility:visible;mso-wrap-style:square;v-text-anchor:top" coordsize="201,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oPbMMA&#10;AADbAAAADwAAAGRycy9kb3ducmV2LnhtbESP0YrCMBRE3wX/IVxhX0TTXUG0a5RFUBQfxO5+wKW5&#10;Nl2bm9JErX69EQQfh5k5w8wWra3EhRpfOlbwOUxAEOdOl1wo+PtdDSYgfEDWWDkmBTfysJh3OzNM&#10;tbvygS5ZKESEsE9RgQmhTqX0uSGLfuhq4ugdXWMxRNkUUjd4jXBbya8kGUuLJccFgzUtDeWn7GwV&#10;FLftbm/oRNlqt8lH6+O9L5f/Sn302p9vEIHa8A6/2hutYDyF55f4A+T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uoPbMMAAADbAAAADwAAAAAAAAAAAAAAAACYAgAAZHJzL2Rv&#10;d25yZXYueG1sUEsFBgAAAAAEAAQA9QAAAIgDAAAAAA==&#10;" path="m173,74v,,7,-6,19,-14c178,28,166,7,166,7,76,,,62,,62,62,183,134,236,134,236v23,-1,48,-15,67,-30c195,205,189,204,183,202v,,-21,-81,-10,-128xe" fillcolor="#e73454 [3204]" stroked="f" strokecolor="#212120">
                          <v:shadow color="#8c8682"/>
                          <v:path arrowok="t" o:connecttype="custom" o:connectlocs="333391,142762;370006,115753;319901,13505;0,119611;258233,455295;387350,397419;352662,389702;333391,142762" o:connectangles="0,0,0,0,0,0,0,0"/>
                        </v:shape>
                        <v:shape id="Freeform 114" o:spid="_x0000_s1033" style="position:absolute;left:3048;top:1143;width:1390;height:2819;visibility:visible;mso-wrap-style:square;v-text-anchor:top" coordsize="72,1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jUnb4A&#10;AADbAAAADwAAAGRycy9kb3ducmV2LnhtbERPzYrCMBC+C/sOYRa8aeqKrlRTWRcEES+6PsDQjE1p&#10;M6lJVuvbm4Pg8eP7X61724ob+VA7VjAZZyCIS6drrhSc/7ajBYgQkTW2jknBgwKsi4/BCnPt7nyk&#10;2ylWIoVwyFGBibHLpQylIYth7DrixF2ctxgT9JXUHu8p3LbyK8vm0mLNqcFgR7+Gyub0bxVsrllj&#10;/dUc6un8GHm2wI3d7pUafvY/SxCR+vgWv9w7reA7rU9f0g+QxR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EI1J2+AAAA2wAAAA8AAAAAAAAAAAAAAAAAmAIAAGRycy9kb3ducmV2&#10;LnhtbFBLBQYAAAAABAAEAPUAAACDAwAAAAA=&#10;" path="m72,117c61,75,44,32,30,,18,8,11,14,11,14,,61,21,142,21,142v6,2,12,3,18,4c58,132,72,117,72,117xe" fillcolor="#bd1633 [2404]" stroked="f" strokecolor="#212120">
                          <v:shadow color="#8c8682"/>
                          <v:path arrowok="t" o:connecttype="custom" o:connectlocs="139065,225938;57944,0;21246,27035;40561,274216;75327,281940;139065,225938" o:connectangles="0,0,0,0,0,0"/>
                        </v:shape>
                      </v:group>
                      <w10:anchorlock/>
                    </v:group>
                  </w:pict>
                </mc:Fallback>
              </mc:AlternateContent>
            </w:r>
          </w:p>
        </w:tc>
      </w:tr>
      <w:tr w:rsidR="00C550A2" w:rsidRPr="00ED4F01" w14:paraId="50C6D2AF" w14:textId="77777777" w:rsidTr="00B15507">
        <w:trPr>
          <w:trHeight w:val="1728"/>
        </w:trPr>
        <w:tc>
          <w:tcPr>
            <w:tcW w:w="451" w:type="dxa"/>
          </w:tcPr>
          <w:p w14:paraId="641869EB" w14:textId="77777777" w:rsidR="00C550A2" w:rsidRDefault="00C550A2" w:rsidP="00C550A2"/>
        </w:tc>
        <w:tc>
          <w:tcPr>
            <w:tcW w:w="5939" w:type="dxa"/>
            <w:gridSpan w:val="3"/>
          </w:tcPr>
          <w:p w14:paraId="17A44653" w14:textId="77777777" w:rsidR="00C550A2" w:rsidRPr="00BF70B4" w:rsidRDefault="00C15A10" w:rsidP="00C550A2">
            <w:pPr>
              <w:pStyle w:val="Contact1"/>
              <w:jc w:val="center"/>
              <w:rPr>
                <w:rFonts w:asciiTheme="minorHAnsi" w:hAnsiTheme="minorHAnsi" w:cstheme="minorHAnsi"/>
                <w:b/>
                <w:color w:val="auto"/>
                <w:sz w:val="40"/>
                <w:szCs w:val="40"/>
              </w:rPr>
            </w:pPr>
            <w:r>
              <mc:AlternateContent>
                <mc:Choice Requires="wps">
                  <w:drawing>
                    <wp:anchor distT="0" distB="0" distL="114300" distR="114300" simplePos="0" relativeHeight="251665408" behindDoc="0" locked="0" layoutInCell="1" allowOverlap="1" wp14:anchorId="1D4CBFC4" wp14:editId="246572FC">
                      <wp:simplePos x="0" y="0"/>
                      <wp:positionH relativeFrom="column">
                        <wp:posOffset>1531620</wp:posOffset>
                      </wp:positionH>
                      <wp:positionV relativeFrom="paragraph">
                        <wp:posOffset>5972175</wp:posOffset>
                      </wp:positionV>
                      <wp:extent cx="5553075" cy="2857500"/>
                      <wp:effectExtent l="0" t="0" r="0" b="0"/>
                      <wp:wrapNone/>
                      <wp:docPr id="1"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a:effectLst/>
                            </wps:spPr>
                            <wps:txbx>
                              <w:txbxContent>
                                <w:p w14:paraId="318275B9" w14:textId="77777777" w:rsidR="00C15A10" w:rsidRDefault="00C15A10" w:rsidP="00C15A10">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E25F281" id="Text Box 1" o:spid="_x0000_s1034" type="#_x0000_t202" style="position:absolute;left:0;text-align:left;margin-left:120.6pt;margin-top:470.25pt;width:437.25pt;height:22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" filled="f" strokeweight=".5pt">
                      <v:fill o:detectmouseclick="t"/>
                      <v:textbox>
                        <w:txbxContent>
                          <w:p w:rsidR="00C15A10" w:rsidRDefault="00C15A10" w:rsidP="00C15A10">
                            <w:pPr>
                              <w:jc w:val="center"/>
                            </w:pPr>
                            <w:bookmarkStart w:id="1" w:name="_GoBack"/>
                            <w:bookmarkEnd w:id="1"/>
                          </w:p>
                        </w:txbxContent>
                      </v:textbox>
                    </v:shape>
                  </w:pict>
                </mc:Fallback>
              </mc:AlternateContent>
            </w:r>
          </w:p>
        </w:tc>
        <w:tc>
          <w:tcPr>
            <w:tcW w:w="1086" w:type="dxa"/>
          </w:tcPr>
          <w:p w14:paraId="142AA27D" w14:textId="77777777" w:rsidR="00C550A2" w:rsidRPr="00ED4F01" w:rsidRDefault="00C550A2" w:rsidP="00C550A2"/>
        </w:tc>
        <w:tc>
          <w:tcPr>
            <w:tcW w:w="4044" w:type="dxa"/>
            <w:vMerge/>
          </w:tcPr>
          <w:p w14:paraId="42A86210" w14:textId="77777777" w:rsidR="00C550A2" w:rsidRPr="00ED4F01" w:rsidRDefault="00C550A2" w:rsidP="00C550A2"/>
        </w:tc>
      </w:tr>
    </w:tbl>
    <w:p w14:paraId="768D595D" w14:textId="77777777" w:rsidR="005F70E4" w:rsidRPr="00D73D64" w:rsidRDefault="005D0714" w:rsidP="00D67A8D">
      <w:r>
        <w:rPr>
          <w:rFonts w:cstheme="minorHAnsi"/>
          <w:b/>
          <w:noProof/>
          <w:color w:val="auto"/>
          <w:sz w:val="40"/>
          <w:szCs w:val="40"/>
        </w:rPr>
        <mc:AlternateContent>
          <mc:Choice Requires="wps">
            <w:drawing>
              <wp:anchor distT="0" distB="0" distL="114300" distR="114300" simplePos="0" relativeHeight="251663360" behindDoc="0" locked="0" layoutInCell="1" allowOverlap="1" wp14:anchorId="62F8EA89" wp14:editId="024A846E">
                <wp:simplePos x="0" y="0"/>
                <wp:positionH relativeFrom="column">
                  <wp:posOffset>971550</wp:posOffset>
                </wp:positionH>
                <wp:positionV relativeFrom="paragraph">
                  <wp:posOffset>650875</wp:posOffset>
                </wp:positionV>
                <wp:extent cx="5553075" cy="1847850"/>
                <wp:effectExtent l="0" t="0" r="28575" b="266700"/>
                <wp:wrapNone/>
                <wp:docPr id="9" name="Rounded Rectangular Callout 9"/>
                <wp:cNvGraphicFramePr/>
                <a:graphic xmlns:a="http://schemas.openxmlformats.org/drawingml/2006/main">
                  <a:graphicData uri="http://schemas.microsoft.com/office/word/2010/wordprocessingShape">
                    <wps:wsp>
                      <wps:cNvSpPr/>
                      <wps:spPr>
                        <a:xfrm>
                          <a:off x="0" y="0"/>
                          <a:ext cx="5553075" cy="1847850"/>
                        </a:xfrm>
                        <a:prstGeom prst="wedgeRoundRectCallout">
                          <a:avLst/>
                        </a:prstGeom>
                        <a:solidFill>
                          <a:schemeClr val="accent4">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6594577" w14:textId="77777777" w:rsidR="00C15A10" w:rsidRPr="00E773DC" w:rsidRDefault="00CA72F9" w:rsidP="00C15A10">
                            <w:pPr>
                              <w:jc w:val="center"/>
                              <w:rPr>
                                <w:b/>
                                <w:i/>
                                <w:sz w:val="48"/>
                                <w:szCs w:val="48"/>
                              </w:rPr>
                            </w:pPr>
                            <w:r w:rsidRPr="00E773DC">
                              <w:rPr>
                                <w:b/>
                                <w:i/>
                                <w:sz w:val="48"/>
                                <w:szCs w:val="48"/>
                              </w:rPr>
                              <w:t xml:space="preserve">Call us and get </w:t>
                            </w:r>
                            <w:r w:rsidR="00E24C15" w:rsidRPr="00E773DC">
                              <w:rPr>
                                <w:b/>
                                <w:i/>
                                <w:sz w:val="48"/>
                                <w:szCs w:val="48"/>
                              </w:rPr>
                              <w:t>solution for your condition</w:t>
                            </w:r>
                            <w:r w:rsidRPr="00E773DC">
                              <w:rPr>
                                <w:b/>
                                <w:i/>
                                <w:sz w:val="48"/>
                                <w:szCs w:val="4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9" o:spid="_x0000_s1035" type="#_x0000_t62" style="position:absolute;margin-left:76.5pt;margin-top:51.25pt;width:437.25pt;height:145.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" adj="6300,24300" fillcolor="#f7ba80 [1943]" strokecolor="#7d0f22 [1604]" strokeweight="1pt">
                <v:textbox>
                  <w:txbxContent>
                    <w:p w:rsidR="00C15A10" w:rsidRPr="00E773DC" w:rsidRDefault="00CA72F9" w:rsidP="00C15A10">
                      <w:pPr>
                        <w:jc w:val="center"/>
                        <w:rPr>
                          <w:b/>
                          <w:i/>
                          <w:sz w:val="48"/>
                          <w:szCs w:val="48"/>
                        </w:rPr>
                      </w:pPr>
                      <w:r w:rsidRPr="00E773DC">
                        <w:rPr>
                          <w:b/>
                          <w:i/>
                          <w:sz w:val="48"/>
                          <w:szCs w:val="48"/>
                        </w:rPr>
                        <w:t xml:space="preserve">Call us and get </w:t>
                      </w:r>
                      <w:r w:rsidR="00E24C15" w:rsidRPr="00E773DC">
                        <w:rPr>
                          <w:b/>
                          <w:i/>
                          <w:sz w:val="48"/>
                          <w:szCs w:val="48"/>
                        </w:rPr>
                        <w:t>solution for your condition</w:t>
                      </w:r>
                      <w:r w:rsidRPr="00E773DC">
                        <w:rPr>
                          <w:b/>
                          <w:i/>
                          <w:sz w:val="48"/>
                          <w:szCs w:val="48"/>
                        </w:rPr>
                        <w:t xml:space="preserve"> </w:t>
                      </w:r>
                    </w:p>
                  </w:txbxContent>
                </v:textbox>
              </v:shape>
            </w:pict>
          </mc:Fallback>
        </mc:AlternateContent>
      </w:r>
      <w:r w:rsidR="00C550A2">
        <w:rPr>
          <w:rFonts w:cstheme="minorHAnsi"/>
          <w:b/>
          <w:noProof/>
          <w:color w:val="auto"/>
          <w:sz w:val="40"/>
          <w:szCs w:val="40"/>
        </w:rPr>
        <mc:AlternateContent>
          <mc:Choice Requires="wps">
            <w:drawing>
              <wp:anchor distT="0" distB="0" distL="114300" distR="114300" simplePos="0" relativeHeight="251660288" behindDoc="0" locked="0" layoutInCell="1" allowOverlap="1" wp14:anchorId="7FC730B2" wp14:editId="17A41A79">
                <wp:simplePos x="0" y="0"/>
                <wp:positionH relativeFrom="column">
                  <wp:posOffset>11068050</wp:posOffset>
                </wp:positionH>
                <wp:positionV relativeFrom="paragraph">
                  <wp:posOffset>-1314450</wp:posOffset>
                </wp:positionV>
                <wp:extent cx="6835140" cy="1638300"/>
                <wp:effectExtent l="0" t="0" r="22860" b="19050"/>
                <wp:wrapNone/>
                <wp:docPr id="4" name="Text Box 4"/>
                <wp:cNvGraphicFramePr/>
                <a:graphic xmlns:a="http://schemas.openxmlformats.org/drawingml/2006/main">
                  <a:graphicData uri="http://schemas.microsoft.com/office/word/2010/wordprocessingShape">
                    <wps:wsp>
                      <wps:cNvSpPr txBox="1"/>
                      <wps:spPr>
                        <a:xfrm>
                          <a:off x="0" y="0"/>
                          <a:ext cx="6835140" cy="16383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4A4285A" w14:textId="77777777" w:rsidR="00C550A2" w:rsidRDefault="00C550A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 o:spid="_x0000_s1035" type="#_x0000_t202" style="position:absolute;margin-left:871.5pt;margin-top:-103.5pt;width:538.2pt;height:129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" fillcolor="white [3201]" strokeweight=".5pt">
                <v:textbox>
                  <w:txbxContent>
                    <w:p w:rsidR="00C550A2" w:rsidRDefault="00C550A2"/>
                  </w:txbxContent>
                </v:textbox>
              </v:shape>
            </w:pict>
          </mc:Fallback>
        </mc:AlternateContent>
      </w:r>
    </w:p>
    <w:sectPr w:rsidR="005F70E4" w:rsidRPr="00D73D64" w:rsidSect="00E65CBA">
      <w:headerReference w:type="default" r:id="rId12"/>
      <w:pgSz w:w="12240" w:h="15840" w:code="1"/>
      <w:pgMar w:top="360" w:right="360" w:bottom="360" w:left="360" w:header="360" w:footer="36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87D4F6" w14:textId="77777777" w:rsidR="00081915" w:rsidRDefault="00081915" w:rsidP="00D571FE">
      <w:pPr>
        <w:spacing w:line="240" w:lineRule="auto"/>
      </w:pPr>
      <w:r>
        <w:separator/>
      </w:r>
    </w:p>
  </w:endnote>
  <w:endnote w:type="continuationSeparator" w:id="0">
    <w:p w14:paraId="2F9C0B56" w14:textId="77777777" w:rsidR="00081915" w:rsidRDefault="00081915" w:rsidP="00D571F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604020202020204"/>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93A3E6" w14:textId="77777777" w:rsidR="00081915" w:rsidRDefault="00081915" w:rsidP="00D571FE">
      <w:pPr>
        <w:spacing w:line="240" w:lineRule="auto"/>
      </w:pPr>
      <w:r>
        <w:separator/>
      </w:r>
    </w:p>
  </w:footnote>
  <w:footnote w:type="continuationSeparator" w:id="0">
    <w:p w14:paraId="506B44A0" w14:textId="77777777" w:rsidR="00081915" w:rsidRDefault="00081915" w:rsidP="00D571F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A891FF" w14:textId="77777777" w:rsidR="00D571FE" w:rsidRDefault="00D571FE">
    <w:pPr>
      <w:pStyle w:val="Header"/>
    </w:pPr>
    <w:r>
      <w:rPr>
        <w:noProof/>
      </w:rPr>
      <mc:AlternateContent>
        <mc:Choice Requires="wpg">
          <w:drawing>
            <wp:anchor distT="0" distB="0" distL="114300" distR="114300" simplePos="0" relativeHeight="251662336" behindDoc="0" locked="0" layoutInCell="1" allowOverlap="1" wp14:anchorId="460B16D3" wp14:editId="32777E36">
              <wp:simplePos x="0" y="0"/>
              <wp:positionH relativeFrom="page">
                <wp:align>center</wp:align>
              </wp:positionH>
              <wp:positionV relativeFrom="page">
                <wp:align>center</wp:align>
              </wp:positionV>
              <wp:extent cx="7315200" cy="9566910"/>
              <wp:effectExtent l="0" t="0" r="0" b="0"/>
              <wp:wrapNone/>
              <wp:docPr id="19" name="Group 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315200" cy="9566910"/>
                        <a:chOff x="0" y="0"/>
                        <a:chExt cx="7315200" cy="9566910"/>
                      </a:xfrm>
                    </wpg:grpSpPr>
                    <wpg:grpSp>
                      <wpg:cNvPr id="17" name="Group 17"/>
                      <wpg:cNvGrpSpPr/>
                      <wpg:grpSpPr>
                        <a:xfrm>
                          <a:off x="0" y="3324225"/>
                          <a:ext cx="7315200" cy="6242685"/>
                          <a:chOff x="0" y="3324225"/>
                          <a:chExt cx="7315200" cy="6242685"/>
                        </a:xfrm>
                      </wpg:grpSpPr>
                      <wps:wsp>
                        <wps:cNvPr id="16" name="Freeform 41"/>
                        <wps:cNvSpPr>
                          <a:spLocks/>
                        </wps:cNvSpPr>
                        <wps:spPr bwMode="auto">
                          <a:xfrm>
                            <a:off x="0" y="3324225"/>
                            <a:ext cx="7311390" cy="652145"/>
                          </a:xfrm>
                          <a:custGeom>
                            <a:avLst/>
                            <a:gdLst>
                              <a:gd name="T0" fmla="*/ 0 w 2018"/>
                              <a:gd name="T1" fmla="*/ 0 h 180"/>
                              <a:gd name="T2" fmla="*/ 0 w 2018"/>
                              <a:gd name="T3" fmla="*/ 180 h 180"/>
                              <a:gd name="T4" fmla="*/ 715 w 2018"/>
                              <a:gd name="T5" fmla="*/ 87 h 180"/>
                              <a:gd name="T6" fmla="*/ 2018 w 2018"/>
                              <a:gd name="T7" fmla="*/ 12 h 180"/>
                              <a:gd name="T8" fmla="*/ 2018 w 2018"/>
                              <a:gd name="T9" fmla="*/ 1 h 180"/>
                              <a:gd name="T10" fmla="*/ 0 w 2018"/>
                              <a:gd name="T11" fmla="*/ 0 h 180"/>
                            </a:gdLst>
                            <a:ahLst/>
                            <a:cxnLst>
                              <a:cxn ang="0">
                                <a:pos x="T0" y="T1"/>
                              </a:cxn>
                              <a:cxn ang="0">
                                <a:pos x="T2" y="T3"/>
                              </a:cxn>
                              <a:cxn ang="0">
                                <a:pos x="T4" y="T5"/>
                              </a:cxn>
                              <a:cxn ang="0">
                                <a:pos x="T6" y="T7"/>
                              </a:cxn>
                              <a:cxn ang="0">
                                <a:pos x="T8" y="T9"/>
                              </a:cxn>
                              <a:cxn ang="0">
                                <a:pos x="T10" y="T11"/>
                              </a:cxn>
                            </a:cxnLst>
                            <a:rect l="0" t="0" r="r" b="b"/>
                            <a:pathLst>
                              <a:path w="2018" h="180">
                                <a:moveTo>
                                  <a:pt x="0" y="0"/>
                                </a:moveTo>
                                <a:cubicBezTo>
                                  <a:pt x="0" y="180"/>
                                  <a:pt x="0" y="180"/>
                                  <a:pt x="0" y="180"/>
                                </a:cubicBezTo>
                                <a:cubicBezTo>
                                  <a:pt x="61" y="171"/>
                                  <a:pt x="352" y="128"/>
                                  <a:pt x="715" y="87"/>
                                </a:cubicBezTo>
                                <a:cubicBezTo>
                                  <a:pt x="986" y="57"/>
                                  <a:pt x="1598" y="29"/>
                                  <a:pt x="2018" y="12"/>
                                </a:cubicBezTo>
                                <a:cubicBezTo>
                                  <a:pt x="2018" y="1"/>
                                  <a:pt x="2018" y="1"/>
                                  <a:pt x="2018" y="1"/>
                                </a:cubicBezTo>
                                <a:lnTo>
                                  <a:pt x="0" y="0"/>
                                </a:lnTo>
                                <a:close/>
                              </a:path>
                            </a:pathLst>
                          </a:custGeom>
                          <a:solidFill>
                            <a:schemeClr val="accent2">
                              <a:lumMod val="75000"/>
                            </a:schemeClr>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g:grpSp>
                        <wpg:cNvPr id="22" name="Group 22"/>
                        <wpg:cNvGrpSpPr/>
                        <wpg:grpSpPr>
                          <a:xfrm>
                            <a:off x="0" y="6572250"/>
                            <a:ext cx="7315200" cy="2994660"/>
                            <a:chOff x="0" y="0"/>
                            <a:chExt cx="6406878" cy="2994660"/>
                          </a:xfrm>
                        </wpg:grpSpPr>
                        <wps:wsp>
                          <wps:cNvPr id="2" name="Freeform 23"/>
                          <wps:cNvSpPr>
                            <a:spLocks/>
                          </wps:cNvSpPr>
                          <wps:spPr bwMode="auto">
                            <a:xfrm>
                              <a:off x="2558143" y="0"/>
                              <a:ext cx="3848735" cy="2994660"/>
                            </a:xfrm>
                            <a:custGeom>
                              <a:avLst/>
                              <a:gdLst>
                                <a:gd name="T0" fmla="*/ 318 w 1212"/>
                                <a:gd name="T1" fmla="*/ 1327 h 1327"/>
                                <a:gd name="T2" fmla="*/ 1212 w 1212"/>
                                <a:gd name="T3" fmla="*/ 1327 h 1327"/>
                                <a:gd name="T4" fmla="*/ 1212 w 1212"/>
                                <a:gd name="T5" fmla="*/ 0 h 1327"/>
                                <a:gd name="T6" fmla="*/ 15 w 1212"/>
                                <a:gd name="T7" fmla="*/ 579 h 1327"/>
                                <a:gd name="T8" fmla="*/ 0 w 1212"/>
                                <a:gd name="T9" fmla="*/ 648 h 1327"/>
                                <a:gd name="T10" fmla="*/ 337 w 1212"/>
                                <a:gd name="T11" fmla="*/ 764 h 1327"/>
                                <a:gd name="T12" fmla="*/ 318 w 1212"/>
                                <a:gd name="T13" fmla="*/ 1327 h 1327"/>
                              </a:gdLst>
                              <a:ahLst/>
                              <a:cxnLst>
                                <a:cxn ang="0">
                                  <a:pos x="T0" y="T1"/>
                                </a:cxn>
                                <a:cxn ang="0">
                                  <a:pos x="T2" y="T3"/>
                                </a:cxn>
                                <a:cxn ang="0">
                                  <a:pos x="T4" y="T5"/>
                                </a:cxn>
                                <a:cxn ang="0">
                                  <a:pos x="T6" y="T7"/>
                                </a:cxn>
                                <a:cxn ang="0">
                                  <a:pos x="T8" y="T9"/>
                                </a:cxn>
                                <a:cxn ang="0">
                                  <a:pos x="T10" y="T11"/>
                                </a:cxn>
                                <a:cxn ang="0">
                                  <a:pos x="T12" y="T13"/>
                                </a:cxn>
                              </a:cxnLst>
                              <a:rect l="0" t="0" r="r" b="b"/>
                              <a:pathLst>
                                <a:path w="1212" h="1327">
                                  <a:moveTo>
                                    <a:pt x="318" y="1327"/>
                                  </a:moveTo>
                                  <a:cubicBezTo>
                                    <a:pt x="1212" y="1327"/>
                                    <a:pt x="1212" y="1327"/>
                                    <a:pt x="1212" y="1327"/>
                                  </a:cubicBezTo>
                                  <a:cubicBezTo>
                                    <a:pt x="1212" y="0"/>
                                    <a:pt x="1212" y="0"/>
                                    <a:pt x="1212" y="0"/>
                                  </a:cubicBezTo>
                                  <a:cubicBezTo>
                                    <a:pt x="446" y="176"/>
                                    <a:pt x="15" y="579"/>
                                    <a:pt x="15" y="579"/>
                                  </a:cubicBezTo>
                                  <a:cubicBezTo>
                                    <a:pt x="9" y="602"/>
                                    <a:pt x="5" y="624"/>
                                    <a:pt x="0" y="648"/>
                                  </a:cubicBezTo>
                                  <a:cubicBezTo>
                                    <a:pt x="114" y="681"/>
                                    <a:pt x="227" y="719"/>
                                    <a:pt x="337" y="764"/>
                                  </a:cubicBezTo>
                                  <a:cubicBezTo>
                                    <a:pt x="337" y="764"/>
                                    <a:pt x="351" y="1003"/>
                                    <a:pt x="318" y="1327"/>
                                  </a:cubicBezTo>
                                  <a:close/>
                                </a:path>
                              </a:pathLst>
                            </a:custGeom>
                            <a:solidFill>
                              <a:schemeClr val="accent3"/>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3" name="Freeform 24"/>
                          <wps:cNvSpPr>
                            <a:spLocks/>
                          </wps:cNvSpPr>
                          <wps:spPr bwMode="auto">
                            <a:xfrm>
                              <a:off x="0" y="1121228"/>
                              <a:ext cx="2568575" cy="1868805"/>
                            </a:xfrm>
                            <a:custGeom>
                              <a:avLst/>
                              <a:gdLst>
                                <a:gd name="T0" fmla="*/ 808 w 809"/>
                                <a:gd name="T1" fmla="*/ 149 h 828"/>
                                <a:gd name="T2" fmla="*/ 0 w 809"/>
                                <a:gd name="T3" fmla="*/ 0 h 828"/>
                                <a:gd name="T4" fmla="*/ 0 w 809"/>
                                <a:gd name="T5" fmla="*/ 828 h 828"/>
                                <a:gd name="T6" fmla="*/ 809 w 809"/>
                                <a:gd name="T7" fmla="*/ 828 h 828"/>
                                <a:gd name="T8" fmla="*/ 808 w 809"/>
                                <a:gd name="T9" fmla="*/ 149 h 828"/>
                              </a:gdLst>
                              <a:ahLst/>
                              <a:cxnLst>
                                <a:cxn ang="0">
                                  <a:pos x="T0" y="T1"/>
                                </a:cxn>
                                <a:cxn ang="0">
                                  <a:pos x="T2" y="T3"/>
                                </a:cxn>
                                <a:cxn ang="0">
                                  <a:pos x="T4" y="T5"/>
                                </a:cxn>
                                <a:cxn ang="0">
                                  <a:pos x="T6" y="T7"/>
                                </a:cxn>
                                <a:cxn ang="0">
                                  <a:pos x="T8" y="T9"/>
                                </a:cxn>
                              </a:cxnLst>
                              <a:rect l="0" t="0" r="r" b="b"/>
                              <a:pathLst>
                                <a:path w="809" h="828">
                                  <a:moveTo>
                                    <a:pt x="808" y="149"/>
                                  </a:moveTo>
                                  <a:cubicBezTo>
                                    <a:pt x="533" y="70"/>
                                    <a:pt x="253" y="25"/>
                                    <a:pt x="0" y="0"/>
                                  </a:cubicBezTo>
                                  <a:cubicBezTo>
                                    <a:pt x="0" y="828"/>
                                    <a:pt x="0" y="828"/>
                                    <a:pt x="0" y="828"/>
                                  </a:cubicBezTo>
                                  <a:cubicBezTo>
                                    <a:pt x="809" y="828"/>
                                    <a:pt x="809" y="828"/>
                                    <a:pt x="809" y="828"/>
                                  </a:cubicBezTo>
                                  <a:cubicBezTo>
                                    <a:pt x="783" y="602"/>
                                    <a:pt x="773" y="353"/>
                                    <a:pt x="808" y="149"/>
                                  </a:cubicBezTo>
                                  <a:close/>
                                </a:path>
                              </a:pathLst>
                            </a:custGeom>
                            <a:solidFill>
                              <a:schemeClr val="accent3">
                                <a:lumMod val="90000"/>
                              </a:schemeClr>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1" name="Freeform 25"/>
                          <wps:cNvSpPr>
                            <a:spLocks/>
                          </wps:cNvSpPr>
                          <wps:spPr bwMode="auto">
                            <a:xfrm>
                              <a:off x="2450637" y="1458685"/>
                              <a:ext cx="1226185" cy="1532255"/>
                            </a:xfrm>
                            <a:custGeom>
                              <a:avLst/>
                              <a:gdLst>
                                <a:gd name="T0" fmla="*/ 36 w 386"/>
                                <a:gd name="T1" fmla="*/ 679 h 679"/>
                                <a:gd name="T2" fmla="*/ 353 w 386"/>
                                <a:gd name="T3" fmla="*/ 679 h 679"/>
                                <a:gd name="T4" fmla="*/ 372 w 386"/>
                                <a:gd name="T5" fmla="*/ 116 h 679"/>
                                <a:gd name="T6" fmla="*/ 35 w 386"/>
                                <a:gd name="T7" fmla="*/ 0 h 679"/>
                                <a:gd name="T8" fmla="*/ 36 w 386"/>
                                <a:gd name="T9" fmla="*/ 679 h 679"/>
                              </a:gdLst>
                              <a:ahLst/>
                              <a:cxnLst>
                                <a:cxn ang="0">
                                  <a:pos x="T0" y="T1"/>
                                </a:cxn>
                                <a:cxn ang="0">
                                  <a:pos x="T2" y="T3"/>
                                </a:cxn>
                                <a:cxn ang="0">
                                  <a:pos x="T4" y="T5"/>
                                </a:cxn>
                                <a:cxn ang="0">
                                  <a:pos x="T6" y="T7"/>
                                </a:cxn>
                                <a:cxn ang="0">
                                  <a:pos x="T8" y="T9"/>
                                </a:cxn>
                              </a:cxnLst>
                              <a:rect l="0" t="0" r="r" b="b"/>
                              <a:pathLst>
                                <a:path w="386" h="679">
                                  <a:moveTo>
                                    <a:pt x="36" y="679"/>
                                  </a:moveTo>
                                  <a:cubicBezTo>
                                    <a:pt x="353" y="679"/>
                                    <a:pt x="353" y="679"/>
                                    <a:pt x="353" y="679"/>
                                  </a:cubicBezTo>
                                  <a:cubicBezTo>
                                    <a:pt x="386" y="355"/>
                                    <a:pt x="372" y="116"/>
                                    <a:pt x="372" y="116"/>
                                  </a:cubicBezTo>
                                  <a:cubicBezTo>
                                    <a:pt x="262" y="71"/>
                                    <a:pt x="149" y="33"/>
                                    <a:pt x="35" y="0"/>
                                  </a:cubicBezTo>
                                  <a:cubicBezTo>
                                    <a:pt x="0" y="204"/>
                                    <a:pt x="10" y="453"/>
                                    <a:pt x="36" y="679"/>
                                  </a:cubicBezTo>
                                  <a:close/>
                                </a:path>
                              </a:pathLst>
                            </a:custGeom>
                            <a:solidFill>
                              <a:schemeClr val="accent3">
                                <a:lumMod val="75000"/>
                              </a:schemeClr>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g:grpSp>
                    </wpg:grpSp>
                    <wps:wsp>
                      <wps:cNvPr id="18" name="Rectangle 18"/>
                      <wps:cNvSpPr/>
                      <wps:spPr>
                        <a:xfrm>
                          <a:off x="0" y="0"/>
                          <a:ext cx="7315200" cy="3324225"/>
                        </a:xfrm>
                        <a:prstGeom prst="rect">
                          <a:avLst/>
                        </a:prstGeom>
                        <a:blipFill dpi="0" rotWithShape="1">
                          <a:blip r:embed="rId1">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100000</wp14:pctWidth>
              </wp14:sizeRelH>
              <wp14:sizeRelV relativeFrom="margin">
                <wp14:pctHeight>100000</wp14:pctHeight>
              </wp14:sizeRelV>
            </wp:anchor>
          </w:drawing>
        </mc:Choice>
        <mc:Fallback>
          <w:pict>
            <v:group w14:anchorId="7F767E5F" id="Group 19" o:spid="_x0000_s1026" style="position:absolute;margin-left:0;margin-top:0;width:8in;height:753.3pt;z-index:251662336;mso-width-percent:1000;mso-height-percent:1000;mso-position-horizontal:center;mso-position-horizontal-relative:page;mso-position-vertical:center;mso-position-vertical-relative:page;mso-width-percent:1000;mso-height-percent:1000;mso-width-relative:margin;mso-height-relative:margin" coordsize="73152,956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">
              <v:group id="Group 17" o:spid="_x0000_s1027" style="position:absolute;top:33242;width:73152;height:62427" coordorigin=",33242" coordsize="73152,624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shape id="Freeform 41" o:spid="_x0000_s1028" style="position:absolute;top:33242;width:73113;height:6521;visibility:visible;mso-wrap-style:square;v-text-anchor:top" coordsize="2018,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UnMEA&#10;AADbAAAADwAAAGRycy9kb3ducmV2LnhtbERPTWvCQBC9F/wPywi9FN3YQyjRVUSoLR6UJnofsmMS&#10;zM6G3Y1J/70rFHqbx/uc1WY0rbiT841lBYt5AoK4tLrhSsG5+Jx9gPABWWNrmRT8kofNevKywkzb&#10;gX/onodKxBD2GSqoQ+gyKX1Zk0E/tx1x5K7WGQwRukpqh0MMN618T5JUGmw4NtTY0a6m8pb3RoE7&#10;VW9ffb/3ty6ckn1xWBwvvlXqdTpulyACjeFf/Of+1nF+Cs9f4gFy/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j/1JzBAAAA2wAAAA8AAAAAAAAAAAAAAAAAmAIAAGRycy9kb3du&#10;cmV2LnhtbFBLBQYAAAAABAAEAPUAAACGAwAAAAA=&#10;" path="m,c,180,,180,,180,61,171,352,128,715,87,986,57,1598,29,2018,12v,-11,,-11,,-11l,xe" fillcolor="#00749f [2405]" stroked="f" strokecolor="#212120">
                  <v:shadow color="#8c8682"/>
                  <v:path arrowok="t" o:connecttype="custom" o:connectlocs="0,0;0,652145;2590507,315203;7311390,43476;7311390,3623;0,0" o:connectangles="0,0,0,0,0,0"/>
                </v:shape>
                <v:group id="Group 22" o:spid="_x0000_s1029" style="position:absolute;top:65722;width:73152;height:29947" coordsize="64068,299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v:shape id="Freeform 23" o:spid="_x0000_s1030" style="position:absolute;left:25581;width:38487;height:29946;visibility:visible;mso-wrap-style:square;v-text-anchor:top" coordsize="1212,13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U2XcIA&#10;AADaAAAADwAAAGRycy9kb3ducmV2LnhtbESPS4vCQBCE7wv+h6EFb+tEkWWJjiLiguBJ9wHe2kyb&#10;BDM9IdObx7/fEYQ9FlX1FbXa9K5SLTWh9GxgNk1AEWfelpwb+Pr8eH0HFQTZYuWZDAwUYLMevaww&#10;tb7jE7VnyVWEcEjRQCFSp1qHrCCHYepr4ujdfONQomxybRvsItxVep4kb9phyXGhwJp2BWX3868z&#10;INfFcdvdy317Gb4zP8zsIv8RYybjfrsEJdTLf/jZPlgDc3hciTdA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pTZdwgAAANoAAAAPAAAAAAAAAAAAAAAAAJgCAABkcnMvZG93&#10;bnJldi54bWxQSwUGAAAAAAQABAD1AAAAhwMAAAAA&#10;" path="m318,1327v894,,894,,894,c1212,,1212,,1212,,446,176,15,579,15,579,9,602,5,624,,648v114,33,227,71,337,116c337,764,351,1003,318,1327xe" fillcolor="#f1eee7 [3206]" stroked="f" strokecolor="#212120">
                    <v:shadow color="#8c8682"/>
                    <v:path arrowok="t" o:connecttype="custom" o:connectlocs="1009817,2994660;3848735,2994660;3848735,0;47633,1306638;0,1462351;1070152,1724130;1009817,2994660" o:connectangles="0,0,0,0,0,0,0"/>
                  </v:shape>
                  <v:shape id="Freeform 24" o:spid="_x0000_s1031" style="position:absolute;top:11212;width:25685;height:18688;visibility:visible;mso-wrap-style:square;v-text-anchor:top" coordsize="809,8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mUqMMA&#10;AADaAAAADwAAAGRycy9kb3ducmV2LnhtbESPS4vCQBCE78L+h6EX9iI6cRcfREcRQdaruof11mba&#10;PMz0hMxokn/vCILHoqq+ohar1pTiTrXLLSsYDSMQxInVOacK/o7bwQyE88gaS8ukoCMHq+VHb4Gx&#10;tg3v6X7wqQgQdjEqyLyvYildkpFBN7QVcfAutjbog6xTqWtsAtyU8juKJtJgzmEhw4o2GSXXw80o&#10;OM26/3NTTItf7HbFKd9Uk34xVurrs13PQXhq/Tv8au+0gh94Xgk3QC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LmUqMMAAADaAAAADwAAAAAAAAAAAAAAAACYAgAAZHJzL2Rv&#10;d25yZXYueG1sUEsFBgAAAAAEAAQA9QAAAIgDAAAAAA==&#10;" path="m808,149c533,70,253,25,,,,828,,828,,828v809,,809,,809,c783,602,773,353,808,149xe" fillcolor="#dfd8c8 [2886]" stroked="f" strokecolor="#212120">
                    <v:shadow color="#8c8682"/>
                    <v:path arrowok="t" o:connecttype="custom" o:connectlocs="2565400,336295;0,0;0,1868805;2568575,1868805;2565400,336295" o:connectangles="0,0,0,0,0"/>
                  </v:shape>
                  <v:shape id="Freeform 25" o:spid="_x0000_s1032" style="position:absolute;left:24506;top:14586;width:12262;height:15323;visibility:visible;mso-wrap-style:square;v-text-anchor:top" coordsize="386,6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mbz8AA&#10;AADbAAAADwAAAGRycy9kb3ducmV2LnhtbERPTWvCQBC9F/wPyxS81U0qFUldpUgNuZoI2tuQHZNg&#10;djZk1xj/vVsQvM3jfc5qM5pWDNS7xrKCeBaBIC6tbrhScCh2H0sQziNrbC2Tgjs52KwnbytMtL3x&#10;nobcVyKEsEtQQe19l0jpypoMupntiAN3tr1BH2BfSd3jLYSbVn5G0UIabDg01NjRtqbykl+NgjJN&#10;F8cs+p3f02ZJRdb+6fH0pdT0ffz5BuFp9C/x053pMD+G/1/CAXL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0mbz8AAAADbAAAADwAAAAAAAAAAAAAAAACYAgAAZHJzL2Rvd25y&#10;ZXYueG1sUEsFBgAAAAAEAAQA9QAAAIUDAAAAAA==&#10;" path="m36,679v317,,317,,317,c386,355,372,116,372,116,262,71,149,33,35,,,204,10,453,36,679xe" fillcolor="#c5b89c [2406]" stroked="f" strokecolor="#212120">
                    <v:shadow color="#8c8682"/>
                    <v:path arrowok="t" o:connecttype="custom" o:connectlocs="114359,1532255;1121356,1532255;1181712,261770;111183,0;114359,1532255" o:connectangles="0,0,0,0,0"/>
                  </v:shape>
                </v:group>
              </v:group>
              <v:rect id="Rectangle 18" o:spid="_x0000_s1033" style="position:absolute;width:73152;height:332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V3msUA&#10;AADbAAAADwAAAGRycy9kb3ducmV2LnhtbESPQWvCQBCF7wX/wzKF3ppNrLQluooIghR6qHqot2l2&#10;zIZmZ2N21fjvnUOhtxnem/e+mS0G36oL9bEJbKDIclDEVbAN1wb2u/XzO6iYkC22gcnAjSIs5qOH&#10;GZY2XPmLLttUKwnhWKIBl1JXah0rRx5jFjpi0Y6h95hk7Wtte7xKuG/1OM9ftceGpcFhRytH1e/2&#10;7A28FaefZTq8sPvA9nN9OwzF98QZ8/Q4LKegEg3p3/x3vbGCL7Dyiwyg5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ZXeaxQAAANsAAAAPAAAAAAAAAAAAAAAAAJgCAABkcnMv&#10;ZG93bnJldi54bWxQSwUGAAAAAAQABAD1AAAAigMAAAAA&#10;" stroked="f" strokeweight="1pt">
                <v:fill r:id="rId2" o:title="" recolor="t" rotate="t" type="frame"/>
              </v:rect>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D77AFCF4"/>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F55A12B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A25641A0"/>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675EF228"/>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D4241EB6"/>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BF80246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27D2222E"/>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7B563936"/>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8EAAACB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2FEA54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217931"/>
    <w:multiLevelType w:val="hybridMultilevel"/>
    <w:tmpl w:val="4550993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9E718E6"/>
    <w:multiLevelType w:val="hybridMultilevel"/>
    <w:tmpl w:val="C31A448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E526A47"/>
    <w:multiLevelType w:val="hybridMultilevel"/>
    <w:tmpl w:val="CF0A51E0"/>
    <w:lvl w:ilvl="0" w:tplc="55425F38">
      <w:start w:val="1"/>
      <w:numFmt w:val="bullet"/>
      <w:lvlText w:val=""/>
      <w:lvlJc w:val="left"/>
      <w:pPr>
        <w:ind w:left="720" w:hanging="360"/>
      </w:pPr>
      <w:rPr>
        <w:rFonts w:ascii="Symbol" w:hAnsi="Symbol" w:hint="default"/>
        <w:color w:val="2E364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8DA756E"/>
    <w:multiLevelType w:val="hybridMultilevel"/>
    <w:tmpl w:val="BA0CF81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0C540D4"/>
    <w:multiLevelType w:val="hybridMultilevel"/>
    <w:tmpl w:val="8EC6C38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FE858BB"/>
    <w:multiLevelType w:val="hybridMultilevel"/>
    <w:tmpl w:val="9A2ADFA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47920C7"/>
    <w:multiLevelType w:val="multilevel"/>
    <w:tmpl w:val="73809A30"/>
    <w:styleLink w:val="BullettedList"/>
    <w:lvl w:ilvl="0">
      <w:start w:val="1"/>
      <w:numFmt w:val="bullet"/>
      <w:pStyle w:val="ListBullet"/>
      <w:lvlText w:val=""/>
      <w:lvlJc w:val="left"/>
      <w:pPr>
        <w:ind w:left="144" w:hanging="144"/>
      </w:pPr>
      <w:rPr>
        <w:rFonts w:ascii="Symbol" w:hAnsi="Symbol" w:hint="default"/>
        <w:color w:val="4A412B" w:themeColor="accent3" w:themeShade="4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659E354F"/>
    <w:multiLevelType w:val="hybridMultilevel"/>
    <w:tmpl w:val="A7CE245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0217594"/>
    <w:multiLevelType w:val="hybridMultilevel"/>
    <w:tmpl w:val="DA4672E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16"/>
  </w:num>
  <w:num w:numId="13">
    <w:abstractNumId w:val="10"/>
  </w:num>
  <w:num w:numId="14">
    <w:abstractNumId w:val="11"/>
  </w:num>
  <w:num w:numId="15">
    <w:abstractNumId w:val="18"/>
  </w:num>
  <w:num w:numId="16">
    <w:abstractNumId w:val="17"/>
  </w:num>
  <w:num w:numId="17">
    <w:abstractNumId w:val="14"/>
  </w:num>
  <w:num w:numId="18">
    <w:abstractNumId w:val="13"/>
  </w:num>
  <w:num w:numId="1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1"/>
  <w:removePersonalInformation/>
  <w:removeDateAndTime/>
  <w:proofState w:spelling="clean" w:grammar="clean"/>
  <w:attachedTemplate r:id="rId1"/>
  <w:stylePaneFormatFilter w:val="7804" w:allStyles="0" w:customStyles="0" w:latentStyles="1" w:stylesInUse="0" w:headingStyles="0" w:numberingStyles="0" w:tableStyles="0" w:directFormattingOnRuns="0" w:directFormattingOnParagraphs="0" w:directFormattingOnNumbering="0" w:directFormattingOnTables="1" w:clearFormatting="1" w:top3HeadingStyles="1" w:visibleStyles="1" w:alternateStyleNames="0"/>
  <w:stylePaneSortMethod w:val="0000"/>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NDQxMDY1MzG0tDA1NzFW0lEKTi0uzszPAykwrAUAOY85jCwAAAA="/>
  </w:docVars>
  <w:rsids>
    <w:rsidRoot w:val="00ED1B9C"/>
    <w:rsid w:val="00081915"/>
    <w:rsid w:val="000D247E"/>
    <w:rsid w:val="000F210E"/>
    <w:rsid w:val="00157258"/>
    <w:rsid w:val="00194B1B"/>
    <w:rsid w:val="001B326D"/>
    <w:rsid w:val="00214B64"/>
    <w:rsid w:val="0027610D"/>
    <w:rsid w:val="00276579"/>
    <w:rsid w:val="002D630A"/>
    <w:rsid w:val="00303FF0"/>
    <w:rsid w:val="00330AC4"/>
    <w:rsid w:val="0034557C"/>
    <w:rsid w:val="003923F6"/>
    <w:rsid w:val="003B1D04"/>
    <w:rsid w:val="003B7DE5"/>
    <w:rsid w:val="00417CA0"/>
    <w:rsid w:val="00431900"/>
    <w:rsid w:val="00444D05"/>
    <w:rsid w:val="004B45C2"/>
    <w:rsid w:val="00511488"/>
    <w:rsid w:val="00520B96"/>
    <w:rsid w:val="00537BD4"/>
    <w:rsid w:val="005B3039"/>
    <w:rsid w:val="005B3567"/>
    <w:rsid w:val="005B73BC"/>
    <w:rsid w:val="005D0714"/>
    <w:rsid w:val="005D5D75"/>
    <w:rsid w:val="005E660C"/>
    <w:rsid w:val="005F70E4"/>
    <w:rsid w:val="00606D3B"/>
    <w:rsid w:val="006256F0"/>
    <w:rsid w:val="00637FD3"/>
    <w:rsid w:val="006714CE"/>
    <w:rsid w:val="006F62E7"/>
    <w:rsid w:val="00705D18"/>
    <w:rsid w:val="00797C62"/>
    <w:rsid w:val="007A7960"/>
    <w:rsid w:val="007E302E"/>
    <w:rsid w:val="00810177"/>
    <w:rsid w:val="00826C04"/>
    <w:rsid w:val="00834A4F"/>
    <w:rsid w:val="008359A9"/>
    <w:rsid w:val="00877684"/>
    <w:rsid w:val="008A6495"/>
    <w:rsid w:val="00904EDB"/>
    <w:rsid w:val="0093499F"/>
    <w:rsid w:val="00940DD1"/>
    <w:rsid w:val="00963AF6"/>
    <w:rsid w:val="00977986"/>
    <w:rsid w:val="00994E05"/>
    <w:rsid w:val="009C40E9"/>
    <w:rsid w:val="00A64814"/>
    <w:rsid w:val="00AC6A3B"/>
    <w:rsid w:val="00B024DE"/>
    <w:rsid w:val="00B25FE4"/>
    <w:rsid w:val="00B35442"/>
    <w:rsid w:val="00BB6D41"/>
    <w:rsid w:val="00BC19C2"/>
    <w:rsid w:val="00BE7D1A"/>
    <w:rsid w:val="00BF70B4"/>
    <w:rsid w:val="00C15A10"/>
    <w:rsid w:val="00C30752"/>
    <w:rsid w:val="00C550A2"/>
    <w:rsid w:val="00CA72F9"/>
    <w:rsid w:val="00D571FE"/>
    <w:rsid w:val="00D67A8D"/>
    <w:rsid w:val="00D73D64"/>
    <w:rsid w:val="00DB338E"/>
    <w:rsid w:val="00DB6447"/>
    <w:rsid w:val="00E2409A"/>
    <w:rsid w:val="00E24C15"/>
    <w:rsid w:val="00E514BE"/>
    <w:rsid w:val="00E54CA6"/>
    <w:rsid w:val="00E65CBA"/>
    <w:rsid w:val="00E76EA5"/>
    <w:rsid w:val="00E773DC"/>
    <w:rsid w:val="00ED1100"/>
    <w:rsid w:val="00ED1B9C"/>
    <w:rsid w:val="00ED4F01"/>
    <w:rsid w:val="00F34D14"/>
    <w:rsid w:val="00F45E78"/>
    <w:rsid w:val="00FA06A4"/>
    <w:rsid w:val="00FF4529"/>
    <w:rsid w:val="00FF57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426246E"/>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imes New Roman"/>
        <w:color w:val="212120" w:themeColor="text1"/>
        <w:sz w:val="19"/>
        <w:szCs w:val="19"/>
        <w:lang w:val="en-US" w:eastAsia="en-US" w:bidi="ar-SA"/>
      </w:rPr>
    </w:rPrDefault>
    <w:pPrDefault>
      <w:pPr>
        <w:spacing w:line="312" w:lineRule="auto"/>
      </w:pPr>
    </w:pPrDefault>
  </w:docDefaults>
  <w:latentStyles w:defLockedState="0" w:defUIPriority="0" w:defSemiHidden="0" w:defUnhideWhenUsed="0" w:defQFormat="0" w:count="376">
    <w:lsdException w:name="Normal" w:qFormat="1"/>
    <w:lsdException w:name="heading 1" w:semiHidden="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lsdException w:name="toc 2" w:semiHidden="1"/>
    <w:lsdException w:name="toc 3" w:semiHidden="1"/>
    <w:lsdException w:name="toc 4" w:semiHidden="1"/>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index heading" w:semiHidden="1"/>
    <w:lsdException w:name="caption" w:semiHidden="1" w:unhideWhenUsed="1" w:qFormat="1"/>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qFormat="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qFormat="1"/>
    <w:lsdException w:name="Closing" w:semiHidden="1"/>
    <w:lsdException w:name="Signature" w:semiHidden="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lsdException w:name="FollowedHyperlink" w:semiHidden="1"/>
    <w:lsdException w:name="Strong" w:semiHidden="1"/>
    <w:lsdException w:name="Emphasis" w:semiHidden="1"/>
    <w:lsdException w:name="Document Map" w:semiHidden="1"/>
    <w:lsdException w:name="Plain Text" w:semiHidden="1"/>
    <w:lsdException w:name="E-mail Signature" w:semiHidden="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lsdException w:name="HTML Sample" w:semiHidden="1"/>
    <w:lsdException w:name="HTML Typewriter" w:semiHidden="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qFormat="1"/>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1148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semiHidden/>
    <w:rsid w:val="00BB6D41"/>
    <w:pPr>
      <w:ind w:left="720"/>
      <w:contextualSpacing/>
    </w:pPr>
  </w:style>
  <w:style w:type="paragraph" w:styleId="Header">
    <w:name w:val="header"/>
    <w:basedOn w:val="Normal"/>
    <w:link w:val="HeaderChar"/>
    <w:semiHidden/>
    <w:rsid w:val="00D571FE"/>
    <w:pPr>
      <w:tabs>
        <w:tab w:val="center" w:pos="4680"/>
        <w:tab w:val="right" w:pos="9360"/>
      </w:tabs>
    </w:pPr>
  </w:style>
  <w:style w:type="character" w:customStyle="1" w:styleId="HeaderChar">
    <w:name w:val="Header Char"/>
    <w:basedOn w:val="DefaultParagraphFont"/>
    <w:link w:val="Header"/>
    <w:semiHidden/>
    <w:rsid w:val="00B25FE4"/>
  </w:style>
  <w:style w:type="paragraph" w:styleId="Footer">
    <w:name w:val="footer"/>
    <w:basedOn w:val="Normal"/>
    <w:link w:val="FooterChar"/>
    <w:semiHidden/>
    <w:rsid w:val="00D571FE"/>
    <w:pPr>
      <w:tabs>
        <w:tab w:val="center" w:pos="4680"/>
        <w:tab w:val="right" w:pos="9360"/>
      </w:tabs>
    </w:pPr>
  </w:style>
  <w:style w:type="character" w:customStyle="1" w:styleId="FooterChar">
    <w:name w:val="Footer Char"/>
    <w:basedOn w:val="DefaultParagraphFont"/>
    <w:link w:val="Footer"/>
    <w:semiHidden/>
    <w:rsid w:val="00B25FE4"/>
  </w:style>
  <w:style w:type="table" w:styleId="TableGrid">
    <w:name w:val="Table Grid"/>
    <w:basedOn w:val="TableNormal"/>
    <w:rsid w:val="005E66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705D18"/>
    <w:rPr>
      <w:color w:val="808080"/>
    </w:rPr>
  </w:style>
  <w:style w:type="paragraph" w:styleId="Title">
    <w:name w:val="Title"/>
    <w:basedOn w:val="Normal"/>
    <w:next w:val="Normal"/>
    <w:link w:val="TitleChar"/>
    <w:uiPriority w:val="1"/>
    <w:qFormat/>
    <w:rsid w:val="00705D18"/>
    <w:pPr>
      <w:spacing w:line="240" w:lineRule="auto"/>
      <w:contextualSpacing/>
    </w:pPr>
    <w:rPr>
      <w:rFonts w:asciiTheme="majorHAnsi" w:eastAsiaTheme="majorEastAsia" w:hAnsiTheme="majorHAnsi" w:cstheme="majorBidi"/>
      <w:color w:val="FFFFFF" w:themeColor="background1"/>
      <w:kern w:val="28"/>
      <w:sz w:val="80"/>
      <w:szCs w:val="56"/>
    </w:rPr>
  </w:style>
  <w:style w:type="character" w:customStyle="1" w:styleId="TitleChar">
    <w:name w:val="Title Char"/>
    <w:basedOn w:val="DefaultParagraphFont"/>
    <w:link w:val="Title"/>
    <w:uiPriority w:val="1"/>
    <w:rsid w:val="00157258"/>
    <w:rPr>
      <w:rFonts w:asciiTheme="majorHAnsi" w:eastAsiaTheme="majorEastAsia" w:hAnsiTheme="majorHAnsi" w:cstheme="majorBidi"/>
      <w:color w:val="FFFFFF" w:themeColor="background1"/>
      <w:kern w:val="28"/>
      <w:sz w:val="80"/>
      <w:szCs w:val="56"/>
    </w:rPr>
  </w:style>
  <w:style w:type="paragraph" w:styleId="Subtitle">
    <w:name w:val="Subtitle"/>
    <w:basedOn w:val="Normal"/>
    <w:next w:val="Normal"/>
    <w:link w:val="SubtitleChar"/>
    <w:uiPriority w:val="2"/>
    <w:qFormat/>
    <w:rsid w:val="00705D18"/>
    <w:pPr>
      <w:numPr>
        <w:ilvl w:val="1"/>
      </w:numPr>
      <w:spacing w:line="380" w:lineRule="exact"/>
    </w:pPr>
    <w:rPr>
      <w:rFonts w:asciiTheme="majorHAnsi" w:eastAsiaTheme="minorEastAsia" w:hAnsiTheme="majorHAnsi" w:cstheme="minorBidi"/>
      <w:caps/>
      <w:color w:val="BD1633" w:themeColor="accent1" w:themeShade="BF"/>
      <w:sz w:val="24"/>
      <w:szCs w:val="22"/>
    </w:rPr>
  </w:style>
  <w:style w:type="character" w:customStyle="1" w:styleId="SubtitleChar">
    <w:name w:val="Subtitle Char"/>
    <w:basedOn w:val="DefaultParagraphFont"/>
    <w:link w:val="Subtitle"/>
    <w:uiPriority w:val="2"/>
    <w:rsid w:val="00157258"/>
    <w:rPr>
      <w:rFonts w:asciiTheme="majorHAnsi" w:eastAsiaTheme="minorEastAsia" w:hAnsiTheme="majorHAnsi" w:cstheme="minorBidi"/>
      <w:caps/>
      <w:color w:val="BD1633" w:themeColor="accent1" w:themeShade="BF"/>
      <w:sz w:val="24"/>
      <w:szCs w:val="22"/>
    </w:rPr>
  </w:style>
  <w:style w:type="paragraph" w:styleId="BalloonText">
    <w:name w:val="Balloon Text"/>
    <w:basedOn w:val="Normal"/>
    <w:link w:val="BalloonTextChar"/>
    <w:semiHidden/>
    <w:unhideWhenUsed/>
    <w:rsid w:val="0027610D"/>
    <w:pPr>
      <w:spacing w:line="240" w:lineRule="auto"/>
    </w:pPr>
    <w:rPr>
      <w:rFonts w:ascii="Segoe UI" w:hAnsi="Segoe UI" w:cs="Segoe UI"/>
      <w:sz w:val="18"/>
      <w:szCs w:val="18"/>
    </w:rPr>
  </w:style>
  <w:style w:type="character" w:customStyle="1" w:styleId="BalloonTextChar">
    <w:name w:val="Balloon Text Char"/>
    <w:basedOn w:val="DefaultParagraphFont"/>
    <w:link w:val="BalloonText"/>
    <w:semiHidden/>
    <w:rsid w:val="0027610D"/>
    <w:rPr>
      <w:rFonts w:ascii="Segoe UI" w:hAnsi="Segoe UI" w:cs="Segoe UI"/>
      <w:sz w:val="18"/>
      <w:szCs w:val="18"/>
    </w:rPr>
  </w:style>
  <w:style w:type="paragraph" w:styleId="Quote">
    <w:name w:val="Quote"/>
    <w:basedOn w:val="Normal"/>
    <w:next w:val="Normal"/>
    <w:link w:val="QuoteChar"/>
    <w:uiPriority w:val="29"/>
    <w:qFormat/>
    <w:rsid w:val="00940DD1"/>
    <w:pPr>
      <w:spacing w:before="120" w:after="120" w:line="280" w:lineRule="exact"/>
      <w:ind w:right="432"/>
    </w:pPr>
    <w:rPr>
      <w:rFonts w:asciiTheme="majorHAnsi" w:hAnsiTheme="majorHAnsi"/>
      <w:i/>
      <w:iCs/>
      <w:color w:val="F28D2C" w:themeColor="accent4"/>
      <w:sz w:val="20"/>
    </w:rPr>
  </w:style>
  <w:style w:type="character" w:customStyle="1" w:styleId="QuoteChar">
    <w:name w:val="Quote Char"/>
    <w:basedOn w:val="DefaultParagraphFont"/>
    <w:link w:val="Quote"/>
    <w:uiPriority w:val="29"/>
    <w:rsid w:val="00940DD1"/>
    <w:rPr>
      <w:rFonts w:asciiTheme="majorHAnsi" w:hAnsiTheme="majorHAnsi"/>
      <w:i/>
      <w:iCs/>
      <w:color w:val="F28D2C" w:themeColor="accent4"/>
      <w:sz w:val="20"/>
    </w:rPr>
  </w:style>
  <w:style w:type="paragraph" w:customStyle="1" w:styleId="Contact1">
    <w:name w:val="Contact1"/>
    <w:basedOn w:val="Normal"/>
    <w:next w:val="Normal"/>
    <w:link w:val="Contact1Char"/>
    <w:uiPriority w:val="31"/>
    <w:qFormat/>
    <w:rsid w:val="00ED4F01"/>
    <w:rPr>
      <w:rFonts w:asciiTheme="majorHAnsi" w:hAnsiTheme="majorHAnsi"/>
      <w:noProof/>
      <w:color w:val="009DD5" w:themeColor="accent2"/>
      <w:sz w:val="23"/>
    </w:rPr>
  </w:style>
  <w:style w:type="paragraph" w:styleId="ListBullet">
    <w:name w:val="List Bullet"/>
    <w:basedOn w:val="Normal"/>
    <w:uiPriority w:val="30"/>
    <w:qFormat/>
    <w:rsid w:val="00E54CA6"/>
    <w:pPr>
      <w:numPr>
        <w:numId w:val="12"/>
      </w:numPr>
      <w:spacing w:after="120" w:line="288" w:lineRule="auto"/>
    </w:pPr>
    <w:rPr>
      <w:color w:val="4A412B" w:themeColor="accent3" w:themeShade="40"/>
      <w:sz w:val="24"/>
    </w:rPr>
  </w:style>
  <w:style w:type="character" w:customStyle="1" w:styleId="Contact1Char">
    <w:name w:val="Contact1 Char"/>
    <w:basedOn w:val="DefaultParagraphFont"/>
    <w:link w:val="Contact1"/>
    <w:uiPriority w:val="31"/>
    <w:rsid w:val="00157258"/>
    <w:rPr>
      <w:rFonts w:asciiTheme="majorHAnsi" w:hAnsiTheme="majorHAnsi"/>
      <w:noProof/>
      <w:color w:val="009DD5" w:themeColor="accent2"/>
      <w:sz w:val="23"/>
    </w:rPr>
  </w:style>
  <w:style w:type="numbering" w:customStyle="1" w:styleId="BullettedList">
    <w:name w:val="BullettedList"/>
    <w:uiPriority w:val="99"/>
    <w:rsid w:val="00AC6A3B"/>
    <w:pPr>
      <w:numPr>
        <w:numId w:val="12"/>
      </w:numPr>
    </w:pPr>
  </w:style>
  <w:style w:type="paragraph" w:customStyle="1" w:styleId="Logo">
    <w:name w:val="Logo"/>
    <w:basedOn w:val="Normal"/>
    <w:next w:val="Normal"/>
    <w:link w:val="LogoChar"/>
    <w:uiPriority w:val="33"/>
    <w:qFormat/>
    <w:rsid w:val="00826C04"/>
    <w:pPr>
      <w:widowControl w:val="0"/>
    </w:pPr>
    <w:rPr>
      <w:rFonts w:ascii="Arial" w:hAnsi="Arial" w:cs="Arial"/>
      <w:color w:val="634D45"/>
      <w:sz w:val="24"/>
      <w:szCs w:val="23"/>
      <w:lang w:val="en"/>
    </w:rPr>
  </w:style>
  <w:style w:type="paragraph" w:customStyle="1" w:styleId="Contact2">
    <w:name w:val="Contact2"/>
    <w:basedOn w:val="Normal"/>
    <w:next w:val="Normal"/>
    <w:link w:val="Contact2Char"/>
    <w:uiPriority w:val="31"/>
    <w:qFormat/>
    <w:rsid w:val="00826C04"/>
    <w:pPr>
      <w:ind w:left="576"/>
    </w:pPr>
    <w:rPr>
      <w:lang w:val="en"/>
    </w:rPr>
  </w:style>
  <w:style w:type="character" w:customStyle="1" w:styleId="LogoChar">
    <w:name w:val="Logo Char"/>
    <w:basedOn w:val="DefaultParagraphFont"/>
    <w:link w:val="Logo"/>
    <w:uiPriority w:val="33"/>
    <w:rsid w:val="00157258"/>
    <w:rPr>
      <w:rFonts w:ascii="Arial" w:hAnsi="Arial" w:cs="Arial"/>
      <w:color w:val="634D45"/>
      <w:sz w:val="24"/>
      <w:szCs w:val="23"/>
      <w:lang w:val="en"/>
    </w:rPr>
  </w:style>
  <w:style w:type="paragraph" w:customStyle="1" w:styleId="Contact3">
    <w:name w:val="Contact3"/>
    <w:basedOn w:val="Normal"/>
    <w:link w:val="Contact3Char"/>
    <w:uiPriority w:val="31"/>
    <w:qFormat/>
    <w:rsid w:val="00826C04"/>
    <w:pPr>
      <w:spacing w:after="80"/>
      <w:ind w:left="576"/>
    </w:pPr>
    <w:rPr>
      <w:lang w:val="en"/>
    </w:rPr>
  </w:style>
  <w:style w:type="character" w:customStyle="1" w:styleId="Contact2Char">
    <w:name w:val="Contact2 Char"/>
    <w:basedOn w:val="DefaultParagraphFont"/>
    <w:link w:val="Contact2"/>
    <w:uiPriority w:val="31"/>
    <w:rsid w:val="00157258"/>
    <w:rPr>
      <w:lang w:val="en"/>
    </w:rPr>
  </w:style>
  <w:style w:type="character" w:customStyle="1" w:styleId="Contact3Char">
    <w:name w:val="Contact3 Char"/>
    <w:basedOn w:val="DefaultParagraphFont"/>
    <w:link w:val="Contact3"/>
    <w:uiPriority w:val="31"/>
    <w:rsid w:val="00157258"/>
    <w:rPr>
      <w:lang w:val="e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0.jpeg"/><Relationship Id="rId5" Type="http://schemas.openxmlformats.org/officeDocument/2006/relationships/styles" Target="styles.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elvi\AppData\Roaming\Microsoft\Templates\Financial%20business%20flyer.dotx" TargetMode="External"/></Relationships>
</file>

<file path=word/theme/theme1.xml><?xml version="1.0" encoding="utf-8"?>
<a:theme xmlns:a="http://schemas.openxmlformats.org/drawingml/2006/main" name="Office Theme">
  <a:themeElements>
    <a:clrScheme name="Financial Business Brochure">
      <a:dk1>
        <a:srgbClr val="212120"/>
      </a:dk1>
      <a:lt1>
        <a:sysClr val="window" lastClr="FFFFFF"/>
      </a:lt1>
      <a:dk2>
        <a:srgbClr val="000000"/>
      </a:dk2>
      <a:lt2>
        <a:srgbClr val="FFFFFF"/>
      </a:lt2>
      <a:accent1>
        <a:srgbClr val="E73454"/>
      </a:accent1>
      <a:accent2>
        <a:srgbClr val="009DD5"/>
      </a:accent2>
      <a:accent3>
        <a:srgbClr val="F1EEE7"/>
      </a:accent3>
      <a:accent4>
        <a:srgbClr val="F28D2C"/>
      </a:accent4>
      <a:accent5>
        <a:srgbClr val="5B9BD5"/>
      </a:accent5>
      <a:accent6>
        <a:srgbClr val="70AD47"/>
      </a:accent6>
      <a:hlink>
        <a:srgbClr val="0563C1"/>
      </a:hlink>
      <a:folHlink>
        <a:srgbClr val="954F72"/>
      </a:folHlink>
    </a:clrScheme>
    <a:fontScheme name="Arial-Times New Roman">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panose="02020603050405020304"/>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96291512c1ee715ab617f4c07df79fc1">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8256c27c40ca5c40ce1cf6c44f0205df"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EB2DF1C-E927-4EE7-AFD7-A6007D2C80A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D99FAB4-050C-4E0F-BEFB-9914B2357F15}">
  <ds:schemaRefs>
    <ds:schemaRef ds:uri="http://schemas.microsoft.com/office/2006/metadata/properties"/>
    <ds:schemaRef ds:uri="http://schemas.microsoft.com/office/infopath/2007/PartnerControls"/>
    <ds:schemaRef ds:uri="71af3243-3dd4-4a8d-8c0d-dd76da1f02a5"/>
  </ds:schemaRefs>
</ds:datastoreItem>
</file>

<file path=customXml/itemProps3.xml><?xml version="1.0" encoding="utf-8"?>
<ds:datastoreItem xmlns:ds="http://schemas.openxmlformats.org/officeDocument/2006/customXml" ds:itemID="{C5F94356-5D72-4E73-A0BF-E39CC0B5814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C:\Users\kelvi\AppData\Roaming\Microsoft\Templates\Financial business flyer.dotx</Template>
  <TotalTime>0</TotalTime>
  <Pages>2</Pages>
  <Words>325</Words>
  <Characters>1856</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2177</CharactersWithSpaces>
  <SharedDoc>false</SharedDoc>
  <HLinks>
    <vt:vector size="6" baseType="variant">
      <vt:variant>
        <vt:i4>3473521</vt:i4>
      </vt:variant>
      <vt:variant>
        <vt:i4>-1</vt:i4>
      </vt:variant>
      <vt:variant>
        <vt:i4>1031</vt:i4>
      </vt:variant>
      <vt:variant>
        <vt:i4>1</vt:i4>
      </vt:variant>
      <vt:variant>
        <vt:lpwstr>C:\Documents and Settings\tamic\Desktop\TC999D\TC9990701D-PB\TC9990701-IMG03.jpg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2022-03-13T00:57:00Z</dcterms:created>
  <dcterms:modified xsi:type="dcterms:W3CDTF">2022-03-13T01:01:00Z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